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6F778" w14:textId="342C0A6C" w:rsidR="007545E7" w:rsidRPr="00C52255" w:rsidRDefault="007545E7" w:rsidP="007545E7">
      <w:pPr>
        <w:rPr>
          <w:rFonts w:ascii="Lucida Sans" w:eastAsia="Lucida Sans" w:hAnsi="Lucida Sans" w:cs="Lucida Sans"/>
        </w:rPr>
      </w:pPr>
      <w:r w:rsidRPr="00C52255">
        <w:rPr>
          <w:rFonts w:ascii="Basis Grotesque Pro" w:eastAsia="Lucida Sans" w:hAnsi="Basis Grotesque Pro" w:cs="Lucida Sans"/>
          <w:noProof/>
        </w:rPr>
        <mc:AlternateContent>
          <mc:Choice Requires="wps">
            <w:drawing>
              <wp:anchor distT="0" distB="0" distL="114300" distR="114300" simplePos="0" relativeHeight="251660288" behindDoc="1" locked="0" layoutInCell="1" allowOverlap="1" wp14:anchorId="5CC97887" wp14:editId="677D4B7D">
                <wp:simplePos x="0" y="0"/>
                <wp:positionH relativeFrom="page">
                  <wp:posOffset>824396</wp:posOffset>
                </wp:positionH>
                <wp:positionV relativeFrom="page">
                  <wp:posOffset>1587776</wp:posOffset>
                </wp:positionV>
                <wp:extent cx="5873750" cy="734060"/>
                <wp:effectExtent l="0" t="0" r="12700" b="8890"/>
                <wp:wrapNone/>
                <wp:docPr id="162"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0" cy="734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3883EC" w14:textId="77777777" w:rsidR="007545E7" w:rsidRDefault="007545E7" w:rsidP="007545E7">
                            <w:pPr>
                              <w:spacing w:before="55"/>
                              <w:ind w:left="1240" w:hanging="1240"/>
                              <w:jc w:val="center"/>
                              <w:rPr>
                                <w:rFonts w:ascii="Gotham"/>
                                <w:sz w:val="36"/>
                              </w:rPr>
                            </w:pPr>
                            <w:r>
                              <w:rPr>
                                <w:rFonts w:ascii="Gotham"/>
                                <w:color w:val="1A477B"/>
                                <w:sz w:val="36"/>
                              </w:rPr>
                              <w:t>APPLICATION</w:t>
                            </w:r>
                            <w:r>
                              <w:rPr>
                                <w:rFonts w:ascii="Gotham"/>
                                <w:color w:val="1A477B"/>
                                <w:spacing w:val="-7"/>
                                <w:sz w:val="36"/>
                              </w:rPr>
                              <w:t xml:space="preserve"> </w:t>
                            </w:r>
                            <w:r>
                              <w:rPr>
                                <w:rFonts w:ascii="Gotham"/>
                                <w:color w:val="1A477B"/>
                                <w:spacing w:val="-4"/>
                                <w:sz w:val="36"/>
                              </w:rPr>
                              <w:t>FORM</w:t>
                            </w:r>
                          </w:p>
                          <w:p w14:paraId="7929BB50" w14:textId="77777777" w:rsidR="007545E7" w:rsidRDefault="007545E7" w:rsidP="007545E7">
                            <w:pPr>
                              <w:spacing w:before="23"/>
                              <w:ind w:left="20"/>
                              <w:jc w:val="center"/>
                              <w:rPr>
                                <w:rFonts w:ascii="Gotham"/>
                                <w:sz w:val="24"/>
                              </w:rPr>
                            </w:pPr>
                            <w:r>
                              <w:rPr>
                                <w:rFonts w:ascii="Gotham"/>
                                <w:color w:val="1A477B"/>
                                <w:spacing w:val="-6"/>
                                <w:sz w:val="24"/>
                              </w:rPr>
                              <w:t>PRIVATE SECTOR INITIATED PROPOSALS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C97887" id="_x0000_t202" coordsize="21600,21600" o:spt="202" path="m,l,21600r21600,l21600,xe">
                <v:stroke joinstyle="miter"/>
                <v:path gradientshapeok="t" o:connecttype="rect"/>
              </v:shapetype>
              <v:shape id="Text Box 162" o:spid="_x0000_s1026" type="#_x0000_t202" style="position:absolute;margin-left:64.9pt;margin-top:125pt;width:462.5pt;height:57.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" filled="f" stroked="f">
                <v:textbox inset="0,0,0,0">
                  <w:txbxContent>
                    <w:p w14:paraId="1E3883EC" w14:textId="77777777" w:rsidR="007545E7" w:rsidRDefault="007545E7" w:rsidP="007545E7">
                      <w:pPr>
                        <w:spacing w:before="55"/>
                        <w:ind w:left="1240" w:hanging="1240"/>
                        <w:jc w:val="center"/>
                        <w:rPr>
                          <w:rFonts w:ascii="Gotham"/>
                          <w:sz w:val="36"/>
                        </w:rPr>
                      </w:pPr>
                      <w:r>
                        <w:rPr>
                          <w:rFonts w:ascii="Gotham"/>
                          <w:color w:val="1A477B"/>
                          <w:sz w:val="36"/>
                        </w:rPr>
                        <w:t>APPLICATION</w:t>
                      </w:r>
                      <w:r>
                        <w:rPr>
                          <w:rFonts w:ascii="Gotham"/>
                          <w:color w:val="1A477B"/>
                          <w:spacing w:val="-7"/>
                          <w:sz w:val="36"/>
                        </w:rPr>
                        <w:t xml:space="preserve"> </w:t>
                      </w:r>
                      <w:r>
                        <w:rPr>
                          <w:rFonts w:ascii="Gotham"/>
                          <w:color w:val="1A477B"/>
                          <w:spacing w:val="-4"/>
                          <w:sz w:val="36"/>
                        </w:rPr>
                        <w:t>FORM</w:t>
                      </w:r>
                    </w:p>
                    <w:p w14:paraId="7929BB50" w14:textId="77777777" w:rsidR="007545E7" w:rsidRDefault="007545E7" w:rsidP="007545E7">
                      <w:pPr>
                        <w:spacing w:before="23"/>
                        <w:ind w:left="20"/>
                        <w:jc w:val="center"/>
                        <w:rPr>
                          <w:rFonts w:ascii="Gotham"/>
                          <w:sz w:val="24"/>
                        </w:rPr>
                      </w:pPr>
                      <w:r>
                        <w:rPr>
                          <w:rFonts w:ascii="Gotham"/>
                          <w:color w:val="1A477B"/>
                          <w:spacing w:val="-6"/>
                          <w:sz w:val="24"/>
                        </w:rPr>
                        <w:t>PRIVATE SECTOR INITIATED PROPOSALS</w:t>
                      </w:r>
                    </w:p>
                  </w:txbxContent>
                </v:textbox>
                <w10:wrap anchorx="page" anchory="page"/>
              </v:shape>
            </w:pict>
          </mc:Fallback>
        </mc:AlternateContent>
      </w:r>
      <w:r w:rsidRPr="00C52255">
        <w:rPr>
          <w:rFonts w:ascii="Lucida Sans" w:eastAsia="Lucida Sans" w:hAnsi="Lucida Sans" w:cs="Lucida Sans"/>
          <w:noProof/>
          <w14:ligatures w14:val="standardContextual"/>
        </w:rPr>
        <mc:AlternateContent>
          <mc:Choice Requires="wps">
            <w:drawing>
              <wp:anchor distT="0" distB="0" distL="114300" distR="114300" simplePos="0" relativeHeight="251659264" behindDoc="1" locked="0" layoutInCell="1" allowOverlap="1" wp14:anchorId="7FE960A6" wp14:editId="0D66646A">
                <wp:simplePos x="0" y="0"/>
                <wp:positionH relativeFrom="column">
                  <wp:posOffset>0</wp:posOffset>
                </wp:positionH>
                <wp:positionV relativeFrom="paragraph">
                  <wp:posOffset>151765</wp:posOffset>
                </wp:positionV>
                <wp:extent cx="5873750" cy="734691"/>
                <wp:effectExtent l="0" t="0" r="0" b="8890"/>
                <wp:wrapNone/>
                <wp:docPr id="350941630" name="Rectangle: Rounded Corners 137"/>
                <wp:cNvGraphicFramePr/>
                <a:graphic xmlns:a="http://schemas.openxmlformats.org/drawingml/2006/main">
                  <a:graphicData uri="http://schemas.microsoft.com/office/word/2010/wordprocessingShape">
                    <wps:wsp>
                      <wps:cNvSpPr/>
                      <wps:spPr>
                        <a:xfrm>
                          <a:off x="0" y="0"/>
                          <a:ext cx="5873750" cy="734691"/>
                        </a:xfrm>
                        <a:prstGeom prst="roundRect">
                          <a:avLst/>
                        </a:prstGeom>
                        <a:solidFill>
                          <a:srgbClr val="0F9ED5">
                            <a:lumMod val="20000"/>
                            <a:lumOff val="80000"/>
                            <a:alpha val="50000"/>
                          </a:srgbClr>
                        </a:solidFill>
                        <a:ln>
                          <a:noFill/>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E0076A9" id="Rectangle: Rounded Corners 137" o:spid="_x0000_s1026" style="position:absolute;margin-left:0;margin-top:11.95pt;width:462.5pt;height:57.8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" fillcolor="#caeefb" stroked="f">
                <v:fill opacity="32896f"/>
              </v:roundrect>
            </w:pict>
          </mc:Fallback>
        </mc:AlternateContent>
      </w:r>
    </w:p>
    <w:p w14:paraId="34F0783B" w14:textId="0EFDA83E" w:rsidR="007545E7" w:rsidRPr="00C52255" w:rsidRDefault="007545E7" w:rsidP="007545E7">
      <w:pPr>
        <w:rPr>
          <w:rFonts w:ascii="Lucida Sans" w:eastAsia="Lucida Sans" w:hAnsi="Lucida Sans" w:cs="Lucida Sans"/>
        </w:rPr>
      </w:pPr>
    </w:p>
    <w:p w14:paraId="08414DC6" w14:textId="77777777" w:rsidR="007545E7" w:rsidRPr="00C52255" w:rsidRDefault="007545E7" w:rsidP="007545E7">
      <w:pPr>
        <w:tabs>
          <w:tab w:val="left" w:pos="1049"/>
        </w:tabs>
        <w:rPr>
          <w:rFonts w:ascii="Lucida Sans" w:eastAsia="Lucida Sans" w:hAnsi="Lucida Sans" w:cs="Lucida Sans"/>
        </w:rPr>
      </w:pPr>
      <w:r w:rsidRPr="00C52255">
        <w:rPr>
          <w:rFonts w:ascii="Lucida Sans" w:eastAsia="Lucida Sans" w:hAnsi="Lucida Sans" w:cs="Lucida Sans"/>
        </w:rPr>
        <w:tab/>
      </w:r>
    </w:p>
    <w:p w14:paraId="4C514C57" w14:textId="77777777" w:rsidR="007545E7" w:rsidRPr="00C52255" w:rsidRDefault="007545E7" w:rsidP="007545E7">
      <w:pPr>
        <w:rPr>
          <w:rFonts w:ascii="Lucida Sans" w:eastAsia="Lucida Sans" w:hAnsi="Lucida Sans" w:cs="Lucida Sans"/>
        </w:rPr>
      </w:pPr>
    </w:p>
    <w:p w14:paraId="65EA9446" w14:textId="77777777" w:rsidR="007545E7" w:rsidRPr="00C52255" w:rsidRDefault="007545E7" w:rsidP="007545E7">
      <w:pPr>
        <w:rPr>
          <w:rFonts w:ascii="Lucida Sans" w:eastAsia="Lucida Sans" w:hAnsi="Lucida Sans" w:cs="Lucida Sans"/>
        </w:rPr>
      </w:pPr>
    </w:p>
    <w:p w14:paraId="73472621" w14:textId="77777777" w:rsidR="007545E7" w:rsidRPr="00C52255" w:rsidRDefault="007545E7" w:rsidP="007545E7">
      <w:pPr>
        <w:rPr>
          <w:rFonts w:ascii="Lucida Sans" w:eastAsia="Lucida Sans" w:hAnsi="Lucida Sans" w:cs="Lucida Sans"/>
        </w:rPr>
      </w:pPr>
    </w:p>
    <w:p w14:paraId="0B8EC4FD" w14:textId="77777777" w:rsidR="007545E7" w:rsidRPr="00C52255" w:rsidRDefault="007545E7" w:rsidP="007545E7">
      <w:pPr>
        <w:rPr>
          <w:rFonts w:ascii="Lucida Sans" w:eastAsia="Lucida Sans" w:hAnsi="Lucida Sans" w:cs="Lucida Sans"/>
        </w:rPr>
      </w:pPr>
    </w:p>
    <w:p w14:paraId="7F27E144" w14:textId="77777777" w:rsidR="007545E7" w:rsidRPr="00C52255" w:rsidRDefault="007545E7" w:rsidP="007545E7">
      <w:pPr>
        <w:jc w:val="both"/>
        <w:rPr>
          <w:rFonts w:ascii="Basis Grotesque Pro" w:eastAsia="Lucida Sans" w:hAnsi="Basis Grotesque Pro" w:cs="Lucida Sans"/>
          <w:b/>
          <w:bCs/>
          <w:spacing w:val="-2"/>
          <w:w w:val="90"/>
          <w:sz w:val="20"/>
          <w:szCs w:val="20"/>
        </w:rPr>
      </w:pPr>
      <w:r w:rsidRPr="00C52255">
        <w:rPr>
          <w:rFonts w:ascii="Basis Grotesque Pro" w:eastAsia="Lucida Sans" w:hAnsi="Basis Grotesque Pro" w:cs="Lucida Sans"/>
          <w:b/>
          <w:bCs/>
          <w:spacing w:val="-2"/>
          <w:w w:val="90"/>
          <w:sz w:val="20"/>
          <w:szCs w:val="20"/>
        </w:rPr>
        <w:t xml:space="preserve">To process a proposal under the Private Sector Initiated Proposals route, submission of the following documents is required. </w:t>
      </w:r>
    </w:p>
    <w:p w14:paraId="37F9F938" w14:textId="601D650E" w:rsidR="007545E7" w:rsidRPr="00C52255" w:rsidRDefault="007545E7" w:rsidP="007545E7">
      <w:pPr>
        <w:jc w:val="both"/>
        <w:rPr>
          <w:rFonts w:ascii="Basis Grotesque Pro" w:eastAsia="Lucida Sans" w:hAnsi="Basis Grotesque Pro" w:cs="Lucida Sans"/>
          <w:b/>
          <w:bCs/>
          <w:spacing w:val="-2"/>
          <w:w w:val="90"/>
          <w:sz w:val="20"/>
          <w:szCs w:val="20"/>
        </w:rPr>
      </w:pPr>
      <w:r w:rsidRPr="00C52255">
        <w:rPr>
          <w:rFonts w:ascii="Basis Grotesque Pro" w:eastAsia="Lucida Sans" w:hAnsi="Basis Grotesque Pro" w:cs="Lucida Sans"/>
          <w:b/>
          <w:bCs/>
          <w:spacing w:val="-2"/>
          <w:w w:val="90"/>
          <w:sz w:val="20"/>
          <w:szCs w:val="20"/>
        </w:rPr>
        <w:t xml:space="preserve">Please fill out the Application Form and submit to </w:t>
      </w:r>
      <w:r w:rsidRPr="00C52255">
        <w:rPr>
          <w:rFonts w:ascii="Basis Grotesque Pro" w:eastAsia="Lucida Sans" w:hAnsi="Basis Grotesque Pro" w:cs="Lucida Sans"/>
          <w:b/>
          <w:bCs/>
          <w:spacing w:val="-2"/>
          <w:w w:val="90"/>
          <w:sz w:val="20"/>
          <w:szCs w:val="20"/>
          <w:u w:val="single"/>
        </w:rPr>
        <w:t>tender</w:t>
      </w:r>
      <w:r>
        <w:rPr>
          <w:rFonts w:ascii="Basis Grotesque Pro" w:eastAsia="Lucida Sans" w:hAnsi="Basis Grotesque Pro" w:cs="Lucida Sans"/>
          <w:b/>
          <w:bCs/>
          <w:spacing w:val="-2"/>
          <w:w w:val="90"/>
          <w:sz w:val="20"/>
          <w:szCs w:val="20"/>
          <w:u w:val="single"/>
        </w:rPr>
        <w:t>s</w:t>
      </w:r>
      <w:r w:rsidRPr="00C52255">
        <w:rPr>
          <w:rFonts w:ascii="Basis Grotesque Pro" w:eastAsia="Lucida Sans" w:hAnsi="Basis Grotesque Pro" w:cs="Lucida Sans"/>
          <w:b/>
          <w:bCs/>
          <w:spacing w:val="-2"/>
          <w:w w:val="90"/>
          <w:sz w:val="20"/>
          <w:szCs w:val="20"/>
          <w:u w:val="single"/>
        </w:rPr>
        <w:t>@</w:t>
      </w:r>
      <w:r>
        <w:rPr>
          <w:rFonts w:ascii="Basis Grotesque Pro" w:eastAsia="Lucida Sans" w:hAnsi="Basis Grotesque Pro" w:cs="Lucida Sans"/>
          <w:b/>
          <w:bCs/>
          <w:spacing w:val="-2"/>
          <w:w w:val="90"/>
          <w:sz w:val="20"/>
          <w:szCs w:val="20"/>
          <w:u w:val="single"/>
        </w:rPr>
        <w:t>igmh</w:t>
      </w:r>
      <w:r w:rsidRPr="00C52255">
        <w:rPr>
          <w:rFonts w:ascii="Basis Grotesque Pro" w:eastAsia="Lucida Sans" w:hAnsi="Basis Grotesque Pro" w:cs="Lucida Sans"/>
          <w:b/>
          <w:bCs/>
          <w:spacing w:val="-2"/>
          <w:w w:val="90"/>
          <w:sz w:val="20"/>
          <w:szCs w:val="20"/>
          <w:u w:val="single"/>
        </w:rPr>
        <w:t>.gov.mv</w:t>
      </w:r>
    </w:p>
    <w:p w14:paraId="0BDABB6E" w14:textId="77777777" w:rsidR="007545E7" w:rsidRPr="00C52255" w:rsidRDefault="007545E7" w:rsidP="007545E7">
      <w:pPr>
        <w:jc w:val="both"/>
        <w:rPr>
          <w:rFonts w:ascii="Gotham" w:eastAsia="Lucida Sans" w:hAnsi="Gotham" w:cs="Lucida Sans"/>
          <w:sz w:val="20"/>
          <w:szCs w:val="20"/>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90"/>
      </w:tblGrid>
      <w:tr w:rsidR="007545E7" w:rsidRPr="00C52255" w14:paraId="18276FC0" w14:textId="77777777" w:rsidTr="001C1514">
        <w:trPr>
          <w:trHeight w:val="296"/>
        </w:trPr>
        <w:tc>
          <w:tcPr>
            <w:tcW w:w="5000" w:type="pct"/>
            <w:shd w:val="clear" w:color="auto" w:fill="156082"/>
            <w:vAlign w:val="center"/>
          </w:tcPr>
          <w:p w14:paraId="61551585" w14:textId="77777777" w:rsidR="007545E7" w:rsidRPr="00C52255" w:rsidRDefault="007545E7" w:rsidP="001C1514">
            <w:pPr>
              <w:rPr>
                <w:rFonts w:ascii="Lucida Sans" w:eastAsia="Lucida Sans" w:hAnsi="Lucida Sans" w:cs="Lucida Sans"/>
                <w:color w:val="FFFFFF"/>
                <w:sz w:val="20"/>
                <w:szCs w:val="20"/>
              </w:rPr>
            </w:pPr>
            <w:r w:rsidRPr="00C52255">
              <w:rPr>
                <w:rFonts w:ascii="Lucida Sans" w:eastAsia="Lucida Sans" w:hAnsi="Lucida Sans" w:cs="Lucida Sans"/>
                <w:color w:val="FFFFFF"/>
                <w:sz w:val="20"/>
                <w:szCs w:val="20"/>
              </w:rPr>
              <w:t>REQUIRED DOCUMENTS</w:t>
            </w:r>
          </w:p>
        </w:tc>
      </w:tr>
      <w:tr w:rsidR="007545E7" w:rsidRPr="00C52255" w14:paraId="0A750BA9" w14:textId="77777777" w:rsidTr="001C1514">
        <w:trPr>
          <w:trHeight w:val="437"/>
        </w:trPr>
        <w:tc>
          <w:tcPr>
            <w:tcW w:w="5000" w:type="pct"/>
            <w:vAlign w:val="center"/>
          </w:tcPr>
          <w:p w14:paraId="3BF6E9D3" w14:textId="77777777" w:rsidR="007545E7" w:rsidRPr="00C52255" w:rsidRDefault="007545E7" w:rsidP="001C1514">
            <w:pPr>
              <w:rPr>
                <w:rFonts w:ascii="Gotham" w:eastAsia="Lucida Sans" w:hAnsi="Gotham" w:cs="Lucida Sans"/>
                <w:sz w:val="20"/>
                <w:szCs w:val="20"/>
              </w:rPr>
            </w:pPr>
            <w:r w:rsidRPr="00C52255">
              <w:rPr>
                <w:rFonts w:ascii="Gotham" w:eastAsia="Lucida Sans" w:hAnsi="Gotham" w:cs="Lucida Sans"/>
                <w:sz w:val="20"/>
                <w:szCs w:val="20"/>
              </w:rPr>
              <w:sym w:font="Wingdings" w:char="F06F"/>
            </w:r>
            <w:r w:rsidRPr="00C52255">
              <w:rPr>
                <w:rFonts w:ascii="Gotham" w:eastAsia="Lucida Sans" w:hAnsi="Gotham" w:cs="Lucida Sans"/>
                <w:sz w:val="20"/>
                <w:szCs w:val="20"/>
              </w:rPr>
              <w:t xml:space="preserve"> Duly completed Application Form</w:t>
            </w:r>
          </w:p>
        </w:tc>
      </w:tr>
      <w:tr w:rsidR="007545E7" w:rsidRPr="00C52255" w14:paraId="741A48D3" w14:textId="77777777" w:rsidTr="001C1514">
        <w:trPr>
          <w:trHeight w:val="458"/>
        </w:trPr>
        <w:tc>
          <w:tcPr>
            <w:tcW w:w="5000" w:type="pct"/>
            <w:vAlign w:val="center"/>
          </w:tcPr>
          <w:p w14:paraId="474D1B3A" w14:textId="77777777" w:rsidR="007545E7" w:rsidRPr="00C52255" w:rsidRDefault="007545E7" w:rsidP="001C1514">
            <w:pPr>
              <w:rPr>
                <w:rFonts w:ascii="Gotham" w:eastAsia="Lucida Sans" w:hAnsi="Gotham" w:cs="Lucida Sans"/>
                <w:sz w:val="20"/>
                <w:szCs w:val="20"/>
              </w:rPr>
            </w:pPr>
            <w:r w:rsidRPr="00C52255">
              <w:rPr>
                <w:rFonts w:ascii="Gotham" w:eastAsia="Lucida Sans" w:hAnsi="Gotham" w:cs="Lucida Sans"/>
                <w:sz w:val="20"/>
                <w:szCs w:val="20"/>
              </w:rPr>
              <w:sym w:font="Wingdings" w:char="F06F"/>
            </w:r>
            <w:r w:rsidRPr="00C52255">
              <w:rPr>
                <w:rFonts w:ascii="Gotham" w:eastAsia="Lucida Sans" w:hAnsi="Gotham" w:cs="Lucida Sans"/>
                <w:sz w:val="20"/>
                <w:szCs w:val="20"/>
              </w:rPr>
              <w:t xml:space="preserve"> Corporate Profile </w:t>
            </w:r>
          </w:p>
        </w:tc>
      </w:tr>
      <w:tr w:rsidR="007545E7" w:rsidRPr="00C52255" w14:paraId="5E06DABE" w14:textId="77777777" w:rsidTr="001C1514">
        <w:trPr>
          <w:trHeight w:val="549"/>
        </w:trPr>
        <w:tc>
          <w:tcPr>
            <w:tcW w:w="5000" w:type="pct"/>
            <w:vAlign w:val="center"/>
          </w:tcPr>
          <w:p w14:paraId="2F68AECE" w14:textId="77777777" w:rsidR="007545E7" w:rsidRPr="00C52255" w:rsidRDefault="007545E7" w:rsidP="001C1514">
            <w:pPr>
              <w:rPr>
                <w:rFonts w:ascii="Gotham" w:eastAsia="Lucida Sans" w:hAnsi="Gotham" w:cs="Lucida Sans"/>
                <w:sz w:val="20"/>
                <w:szCs w:val="20"/>
              </w:rPr>
            </w:pPr>
            <w:r w:rsidRPr="00C52255">
              <w:rPr>
                <w:rFonts w:ascii="Gotham" w:eastAsia="Lucida Sans" w:hAnsi="Gotham" w:cs="Lucida Sans"/>
                <w:sz w:val="20"/>
                <w:szCs w:val="20"/>
              </w:rPr>
              <w:sym w:font="Wingdings" w:char="F06F"/>
            </w:r>
            <w:r w:rsidRPr="00C52255">
              <w:rPr>
                <w:rFonts w:ascii="Gotham" w:eastAsia="Lucida Sans" w:hAnsi="Gotham" w:cs="Lucida Sans"/>
                <w:sz w:val="20"/>
                <w:szCs w:val="20"/>
              </w:rPr>
              <w:t xml:space="preserve"> Entity incorporation documents (Memorandum of Association and Articles of Association)</w:t>
            </w:r>
          </w:p>
        </w:tc>
      </w:tr>
      <w:tr w:rsidR="007545E7" w:rsidRPr="00C52255" w14:paraId="2664A4CB" w14:textId="77777777" w:rsidTr="001C1514">
        <w:trPr>
          <w:trHeight w:val="437"/>
        </w:trPr>
        <w:tc>
          <w:tcPr>
            <w:tcW w:w="5000" w:type="pct"/>
            <w:vAlign w:val="center"/>
          </w:tcPr>
          <w:p w14:paraId="480296EC" w14:textId="77777777" w:rsidR="007545E7" w:rsidRPr="00C52255" w:rsidRDefault="007545E7" w:rsidP="001C1514">
            <w:pPr>
              <w:rPr>
                <w:rFonts w:ascii="Gotham" w:eastAsia="Lucida Sans" w:hAnsi="Gotham" w:cs="Lucida Sans"/>
                <w:sz w:val="20"/>
                <w:szCs w:val="20"/>
              </w:rPr>
            </w:pPr>
            <w:r w:rsidRPr="00C52255">
              <w:rPr>
                <w:rFonts w:ascii="Gotham" w:eastAsia="Lucida Sans" w:hAnsi="Gotham" w:cs="Lucida Sans"/>
                <w:sz w:val="20"/>
                <w:szCs w:val="20"/>
              </w:rPr>
              <w:sym w:font="Wingdings" w:char="F06F"/>
            </w:r>
            <w:r w:rsidRPr="00C52255">
              <w:rPr>
                <w:rFonts w:ascii="Gotham" w:eastAsia="Lucida Sans" w:hAnsi="Gotham" w:cs="Lucida Sans"/>
                <w:sz w:val="20"/>
                <w:szCs w:val="20"/>
              </w:rPr>
              <w:t xml:space="preserve"> Audited financials for the past 3 years or other documents validating the financial capacity of the Proponent to deliver the project</w:t>
            </w:r>
          </w:p>
        </w:tc>
      </w:tr>
      <w:tr w:rsidR="007545E7" w:rsidRPr="00C52255" w14:paraId="2F04FCC9" w14:textId="77777777" w:rsidTr="001C1514">
        <w:trPr>
          <w:trHeight w:val="437"/>
        </w:trPr>
        <w:tc>
          <w:tcPr>
            <w:tcW w:w="5000" w:type="pct"/>
            <w:vAlign w:val="center"/>
          </w:tcPr>
          <w:p w14:paraId="7E12B70A" w14:textId="77777777" w:rsidR="007545E7" w:rsidRPr="00C52255" w:rsidRDefault="007545E7" w:rsidP="001C1514">
            <w:pPr>
              <w:rPr>
                <w:rFonts w:ascii="Gotham" w:eastAsia="Lucida Sans" w:hAnsi="Gotham" w:cs="Lucida Sans"/>
                <w:sz w:val="20"/>
                <w:szCs w:val="20"/>
              </w:rPr>
            </w:pPr>
            <w:r w:rsidRPr="00C52255">
              <w:rPr>
                <w:rFonts w:ascii="Gotham" w:eastAsia="Lucida Sans" w:hAnsi="Gotham" w:cs="Lucida Sans"/>
                <w:sz w:val="20"/>
                <w:szCs w:val="20"/>
              </w:rPr>
              <w:sym w:font="Wingdings" w:char="F06F"/>
            </w:r>
            <w:r w:rsidRPr="00C52255">
              <w:rPr>
                <w:rFonts w:ascii="Gotham" w:eastAsia="Lucida Sans" w:hAnsi="Gotham" w:cs="Lucida Sans"/>
                <w:sz w:val="20"/>
                <w:szCs w:val="20"/>
              </w:rPr>
              <w:t xml:space="preserve"> Information on past projects undertaken by the Proponent</w:t>
            </w:r>
          </w:p>
        </w:tc>
      </w:tr>
    </w:tbl>
    <w:tbl>
      <w:tblPr>
        <w:tblStyle w:val="TableGrid1"/>
        <w:tblpPr w:leftFromText="180" w:rightFromText="180" w:vertAnchor="text" w:horzAnchor="margin" w:tblpXSpec="center" w:tblpY="62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3"/>
        <w:gridCol w:w="6977"/>
      </w:tblGrid>
      <w:tr w:rsidR="007545E7" w:rsidRPr="00C52255" w14:paraId="74C11DEC" w14:textId="77777777" w:rsidTr="001C1514">
        <w:trPr>
          <w:trHeight w:val="84"/>
        </w:trPr>
        <w:tc>
          <w:tcPr>
            <w:tcW w:w="5000" w:type="pct"/>
            <w:gridSpan w:val="2"/>
            <w:shd w:val="clear" w:color="auto" w:fill="156082"/>
            <w:vAlign w:val="center"/>
          </w:tcPr>
          <w:p w14:paraId="6D627220" w14:textId="77777777" w:rsidR="007545E7" w:rsidRPr="00C52255" w:rsidRDefault="007545E7" w:rsidP="001C1514">
            <w:pPr>
              <w:spacing w:before="50"/>
              <w:ind w:left="615"/>
              <w:rPr>
                <w:rFonts w:ascii="Lucida Sans" w:eastAsia="Lucida Sans" w:hAnsi="Lucida Sans" w:cs="Lucida Sans"/>
                <w:color w:val="FFFFFF"/>
                <w:spacing w:val="-2"/>
                <w:w w:val="105"/>
                <w:sz w:val="20"/>
                <w:szCs w:val="20"/>
              </w:rPr>
            </w:pPr>
            <w:r w:rsidRPr="00C52255">
              <w:rPr>
                <w:rFonts w:ascii="Lucida Sans" w:eastAsia="Lucida Sans" w:hAnsi="Lucida Sans" w:cs="Lucida Sans"/>
                <w:color w:val="FFFFFF"/>
                <w:spacing w:val="-2"/>
                <w:w w:val="105"/>
                <w:sz w:val="20"/>
                <w:szCs w:val="20"/>
              </w:rPr>
              <w:t>I</w:t>
            </w:r>
            <w:r w:rsidRPr="00C52255">
              <w:rPr>
                <w:rFonts w:ascii="Lucida Sans" w:eastAsia="Lucida Sans" w:hAnsi="Lucida Sans" w:cs="Lucida Sans"/>
                <w:color w:val="FFFFFF"/>
                <w:spacing w:val="-10"/>
                <w:w w:val="105"/>
                <w:sz w:val="20"/>
                <w:szCs w:val="20"/>
              </w:rPr>
              <w:t xml:space="preserve"> </w:t>
            </w:r>
            <w:r w:rsidRPr="00C52255">
              <w:rPr>
                <w:rFonts w:ascii="Lucida Sans" w:eastAsia="Lucida Sans" w:hAnsi="Lucida Sans" w:cs="Lucida Sans"/>
                <w:color w:val="FFFFFF"/>
                <w:spacing w:val="-2"/>
                <w:w w:val="105"/>
                <w:sz w:val="20"/>
                <w:szCs w:val="20"/>
              </w:rPr>
              <w:t>-</w:t>
            </w:r>
            <w:r w:rsidRPr="00C52255">
              <w:rPr>
                <w:rFonts w:ascii="Lucida Sans" w:eastAsia="Lucida Sans" w:hAnsi="Lucida Sans" w:cs="Lucida Sans"/>
                <w:color w:val="FFFFFF"/>
                <w:spacing w:val="-10"/>
                <w:w w:val="105"/>
                <w:sz w:val="20"/>
                <w:szCs w:val="20"/>
              </w:rPr>
              <w:t xml:space="preserve"> </w:t>
            </w:r>
            <w:r w:rsidRPr="00C52255">
              <w:rPr>
                <w:rFonts w:ascii="Lucida Sans" w:eastAsia="Lucida Sans" w:hAnsi="Lucida Sans" w:cs="Lucida Sans"/>
                <w:color w:val="FFFFFF"/>
                <w:spacing w:val="-2"/>
                <w:w w:val="105"/>
                <w:sz w:val="20"/>
                <w:szCs w:val="20"/>
              </w:rPr>
              <w:t>PROPONENT</w:t>
            </w:r>
            <w:r w:rsidRPr="00C52255">
              <w:rPr>
                <w:rFonts w:ascii="Lucida Sans" w:eastAsia="Lucida Sans" w:hAnsi="Lucida Sans" w:cs="Lucida Sans"/>
                <w:color w:val="FFFFFF"/>
                <w:spacing w:val="-10"/>
                <w:w w:val="105"/>
                <w:sz w:val="20"/>
                <w:szCs w:val="20"/>
              </w:rPr>
              <w:t xml:space="preserve"> </w:t>
            </w:r>
            <w:r w:rsidRPr="00C52255">
              <w:rPr>
                <w:rFonts w:ascii="Lucida Sans" w:eastAsia="Lucida Sans" w:hAnsi="Lucida Sans" w:cs="Lucida Sans"/>
                <w:color w:val="FFFFFF"/>
                <w:spacing w:val="-2"/>
                <w:w w:val="105"/>
                <w:sz w:val="20"/>
                <w:szCs w:val="20"/>
              </w:rPr>
              <w:t>DETAILS</w:t>
            </w:r>
          </w:p>
        </w:tc>
      </w:tr>
      <w:tr w:rsidR="007545E7" w:rsidRPr="00C52255" w14:paraId="2B43CC3C" w14:textId="77777777" w:rsidTr="001C1514">
        <w:trPr>
          <w:trHeight w:val="153"/>
        </w:trPr>
        <w:tc>
          <w:tcPr>
            <w:tcW w:w="1162" w:type="pct"/>
          </w:tcPr>
          <w:p w14:paraId="2FA5E0F2" w14:textId="77777777" w:rsidR="007545E7" w:rsidRPr="00C52255" w:rsidRDefault="007545E7" w:rsidP="001C1514">
            <w:pPr>
              <w:spacing w:before="14"/>
              <w:rPr>
                <w:rFonts w:ascii="Basis Grotesque Pro" w:eastAsia="Lucida Sans" w:hAnsi="Basis Grotesque Pro" w:cs="Lucida Sans"/>
                <w:spacing w:val="-2"/>
                <w:w w:val="95"/>
                <w:sz w:val="20"/>
                <w:szCs w:val="20"/>
              </w:rPr>
            </w:pPr>
          </w:p>
          <w:p w14:paraId="09B36149"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Name</w:t>
            </w:r>
            <w:r w:rsidRPr="00C52255">
              <w:rPr>
                <w:rFonts w:ascii="Basis Grotesque Pro" w:eastAsia="Lucida Sans" w:hAnsi="Basis Grotesque Pro" w:cs="Lucida Sans"/>
                <w:spacing w:val="-6"/>
                <w:w w:val="95"/>
                <w:sz w:val="20"/>
                <w:szCs w:val="20"/>
              </w:rPr>
              <w:t xml:space="preserve"> </w:t>
            </w:r>
            <w:r w:rsidRPr="00C52255">
              <w:rPr>
                <w:rFonts w:ascii="Basis Grotesque Pro" w:eastAsia="Lucida Sans" w:hAnsi="Basis Grotesque Pro" w:cs="Lucida Sans"/>
                <w:spacing w:val="-2"/>
                <w:w w:val="95"/>
                <w:sz w:val="20"/>
                <w:szCs w:val="20"/>
              </w:rPr>
              <w:t>of</w:t>
            </w:r>
            <w:r w:rsidRPr="00C52255">
              <w:rPr>
                <w:rFonts w:ascii="Basis Grotesque Pro" w:eastAsia="Lucida Sans" w:hAnsi="Basis Grotesque Pro" w:cs="Lucida Sans"/>
                <w:spacing w:val="-6"/>
                <w:w w:val="95"/>
                <w:sz w:val="20"/>
                <w:szCs w:val="20"/>
              </w:rPr>
              <w:t xml:space="preserve"> </w:t>
            </w:r>
            <w:r w:rsidRPr="00C52255">
              <w:rPr>
                <w:rFonts w:ascii="Basis Grotesque Pro" w:eastAsia="Lucida Sans" w:hAnsi="Basis Grotesque Pro" w:cs="Lucida Sans"/>
                <w:spacing w:val="-2"/>
                <w:w w:val="95"/>
                <w:sz w:val="20"/>
                <w:szCs w:val="20"/>
              </w:rPr>
              <w:t>the</w:t>
            </w:r>
            <w:r w:rsidRPr="00C52255">
              <w:rPr>
                <w:rFonts w:ascii="Basis Grotesque Pro" w:eastAsia="Lucida Sans" w:hAnsi="Basis Grotesque Pro" w:cs="Lucida Sans"/>
                <w:spacing w:val="-5"/>
                <w:w w:val="95"/>
                <w:sz w:val="20"/>
                <w:szCs w:val="20"/>
              </w:rPr>
              <w:t xml:space="preserve"> Proponent:</w:t>
            </w:r>
          </w:p>
          <w:p w14:paraId="41A7D7EE" w14:textId="77777777" w:rsidR="007545E7" w:rsidRPr="00C52255" w:rsidRDefault="007545E7" w:rsidP="001C1514">
            <w:pPr>
              <w:rPr>
                <w:rFonts w:ascii="Basis Grotesque Pro" w:eastAsia="Lucida Sans" w:hAnsi="Basis Grotesque Pro" w:cs="Lucida Sans"/>
                <w:sz w:val="20"/>
                <w:szCs w:val="20"/>
              </w:rPr>
            </w:pPr>
          </w:p>
        </w:tc>
        <w:tc>
          <w:tcPr>
            <w:tcW w:w="3838" w:type="pct"/>
          </w:tcPr>
          <w:p w14:paraId="5F1397F5" w14:textId="77777777" w:rsidR="007545E7" w:rsidRPr="00C52255" w:rsidRDefault="007545E7" w:rsidP="001C1514">
            <w:pPr>
              <w:spacing w:before="14"/>
              <w:rPr>
                <w:rFonts w:ascii="Lucida Sans" w:eastAsia="Lucida Sans" w:hAnsi="Lucida Sans" w:cs="Lucida Sans"/>
                <w:spacing w:val="-2"/>
                <w:w w:val="55"/>
                <w:sz w:val="20"/>
                <w:szCs w:val="20"/>
              </w:rPr>
            </w:pPr>
          </w:p>
          <w:p w14:paraId="0DB96B52" w14:textId="77777777" w:rsidR="007545E7" w:rsidRPr="00C52255" w:rsidRDefault="007545E7" w:rsidP="001C1514">
            <w:pPr>
              <w:spacing w:before="14"/>
              <w:rPr>
                <w:rFonts w:ascii="Lucida Sans" w:eastAsia="Lucida Sans" w:hAnsi="Lucida Sans" w:cs="Lucida Sans"/>
                <w:spacing w:val="-2"/>
                <w:w w:val="55"/>
                <w:sz w:val="20"/>
                <w:szCs w:val="20"/>
              </w:rPr>
            </w:pPr>
          </w:p>
          <w:p w14:paraId="1D56F00C" w14:textId="71AAC477" w:rsidR="007545E7" w:rsidRPr="00C52255" w:rsidRDefault="007545E7" w:rsidP="001C1514">
            <w:pPr>
              <w:spacing w:before="14"/>
              <w:rPr>
                <w:rFonts w:ascii="Basis Grotesque Pro" w:eastAsia="Lucida Sans" w:hAnsi="Basis Grotesque Pro" w:cs="Lucida Sans"/>
                <w:sz w:val="20"/>
                <w:szCs w:val="20"/>
              </w:rPr>
            </w:pPr>
            <w:r w:rsidRPr="00C52255">
              <w:rPr>
                <w:rFonts w:ascii="Lucida Sans" w:eastAsia="Lucida Sans" w:hAnsi="Lucida Sans" w:cs="Lucida Sans"/>
                <w:spacing w:val="-2"/>
                <w:w w:val="55"/>
                <w:sz w:val="20"/>
                <w:szCs w:val="20"/>
              </w:rPr>
              <w:t>……………………………………………………………………………………………………………………………...................................................</w:t>
            </w:r>
          </w:p>
        </w:tc>
      </w:tr>
      <w:tr w:rsidR="007545E7" w:rsidRPr="00C52255" w14:paraId="1AF885B1" w14:textId="77777777" w:rsidTr="001C1514">
        <w:trPr>
          <w:trHeight w:val="153"/>
        </w:trPr>
        <w:tc>
          <w:tcPr>
            <w:tcW w:w="1162" w:type="pct"/>
          </w:tcPr>
          <w:p w14:paraId="62FEE566" w14:textId="77777777" w:rsidR="007545E7" w:rsidRPr="00C52255" w:rsidRDefault="007545E7" w:rsidP="001C1514">
            <w:pPr>
              <w:spacing w:before="14"/>
              <w:rPr>
                <w:rFonts w:ascii="Basis Grotesque Pro" w:eastAsia="Lucida Sans" w:hAnsi="Basis Grotesque Pro" w:cs="Lucida Sans"/>
                <w:spacing w:val="-2"/>
                <w:w w:val="95"/>
                <w:sz w:val="20"/>
                <w:szCs w:val="20"/>
              </w:rPr>
            </w:pPr>
          </w:p>
          <w:p w14:paraId="67B35E75"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Nature</w:t>
            </w:r>
            <w:r w:rsidRPr="00C52255">
              <w:rPr>
                <w:rFonts w:ascii="Basis Grotesque Pro" w:eastAsia="Lucida Sans" w:hAnsi="Basis Grotesque Pro" w:cs="Lucida Sans"/>
                <w:spacing w:val="-8"/>
                <w:w w:val="95"/>
                <w:sz w:val="20"/>
                <w:szCs w:val="20"/>
              </w:rPr>
              <w:t xml:space="preserve"> </w:t>
            </w:r>
            <w:r w:rsidRPr="00C52255">
              <w:rPr>
                <w:rFonts w:ascii="Basis Grotesque Pro" w:eastAsia="Lucida Sans" w:hAnsi="Basis Grotesque Pro" w:cs="Lucida Sans"/>
                <w:spacing w:val="-2"/>
                <w:w w:val="95"/>
                <w:sz w:val="20"/>
                <w:szCs w:val="20"/>
              </w:rPr>
              <w:t>of</w:t>
            </w:r>
            <w:r w:rsidRPr="00C52255">
              <w:rPr>
                <w:rFonts w:ascii="Basis Grotesque Pro" w:eastAsia="Lucida Sans" w:hAnsi="Basis Grotesque Pro" w:cs="Lucida Sans"/>
                <w:spacing w:val="-8"/>
                <w:w w:val="95"/>
                <w:sz w:val="20"/>
                <w:szCs w:val="20"/>
              </w:rPr>
              <w:t xml:space="preserve"> </w:t>
            </w:r>
            <w:r w:rsidRPr="00C52255">
              <w:rPr>
                <w:rFonts w:ascii="Basis Grotesque Pro" w:eastAsia="Lucida Sans" w:hAnsi="Basis Grotesque Pro" w:cs="Lucida Sans"/>
                <w:spacing w:val="-2"/>
                <w:w w:val="95"/>
                <w:sz w:val="20"/>
                <w:szCs w:val="20"/>
              </w:rPr>
              <w:t>the</w:t>
            </w:r>
            <w:r w:rsidRPr="00C52255">
              <w:rPr>
                <w:rFonts w:ascii="Basis Grotesque Pro" w:eastAsia="Lucida Sans" w:hAnsi="Basis Grotesque Pro" w:cs="Lucida Sans"/>
                <w:spacing w:val="-8"/>
                <w:w w:val="95"/>
                <w:sz w:val="20"/>
                <w:szCs w:val="20"/>
              </w:rPr>
              <w:t xml:space="preserve"> </w:t>
            </w:r>
            <w:r w:rsidRPr="00C52255">
              <w:rPr>
                <w:rFonts w:ascii="Basis Grotesque Pro" w:eastAsia="Lucida Sans" w:hAnsi="Basis Grotesque Pro" w:cs="Lucida Sans"/>
                <w:spacing w:val="-2"/>
                <w:w w:val="95"/>
                <w:sz w:val="20"/>
                <w:szCs w:val="20"/>
              </w:rPr>
              <w:t>entity:</w:t>
            </w:r>
          </w:p>
          <w:p w14:paraId="673B97A0" w14:textId="77777777" w:rsidR="007545E7" w:rsidRPr="00C52255" w:rsidRDefault="007545E7" w:rsidP="001C1514">
            <w:pPr>
              <w:rPr>
                <w:rFonts w:ascii="Basis Grotesque Pro" w:eastAsia="Lucida Sans" w:hAnsi="Basis Grotesque Pro" w:cs="Lucida Sans"/>
                <w:sz w:val="20"/>
                <w:szCs w:val="20"/>
              </w:rPr>
            </w:pPr>
          </w:p>
        </w:tc>
        <w:tc>
          <w:tcPr>
            <w:tcW w:w="3838" w:type="pct"/>
          </w:tcPr>
          <w:p w14:paraId="7434CF41" w14:textId="77777777" w:rsidR="007545E7" w:rsidRPr="00C52255" w:rsidRDefault="007545E7" w:rsidP="001C1514">
            <w:pPr>
              <w:rPr>
                <w:rFonts w:ascii="Lucida Sans" w:eastAsia="Lucida Sans" w:hAnsi="Lucida Sans" w:cs="Lucida Sans"/>
                <w:i/>
                <w:color w:val="BABCBE"/>
                <w:w w:val="95"/>
                <w:sz w:val="20"/>
                <w:szCs w:val="20"/>
              </w:rPr>
            </w:pPr>
          </w:p>
          <w:p w14:paraId="28FFF3AA" w14:textId="77777777" w:rsidR="007545E7" w:rsidRPr="00C52255" w:rsidRDefault="007545E7" w:rsidP="001C1514">
            <w:pPr>
              <w:rPr>
                <w:rFonts w:ascii="Basis Grotesque Pro" w:eastAsia="Lucida Sans" w:hAnsi="Basis Grotesque Pro" w:cs="Lucida Sans"/>
                <w:sz w:val="20"/>
                <w:szCs w:val="20"/>
              </w:rPr>
            </w:pPr>
            <w:r w:rsidRPr="00C52255">
              <w:rPr>
                <w:rFonts w:ascii="Lucida Sans" w:eastAsia="Lucida Sans" w:hAnsi="Lucida Sans" w:cs="Lucida Sans"/>
                <w:spacing w:val="-2"/>
                <w:w w:val="55"/>
                <w:sz w:val="20"/>
                <w:szCs w:val="20"/>
              </w:rPr>
              <w:t>……………………………………………………………………………………………………………………</w:t>
            </w:r>
          </w:p>
          <w:p w14:paraId="7E338EC1" w14:textId="77777777" w:rsidR="007545E7" w:rsidRPr="00C52255" w:rsidRDefault="007545E7" w:rsidP="001C1514">
            <w:pPr>
              <w:rPr>
                <w:rFonts w:ascii="Basis Grotesque Pro" w:eastAsia="Lucida Sans" w:hAnsi="Basis Grotesque Pro" w:cs="Lucida Sans"/>
                <w:sz w:val="20"/>
                <w:szCs w:val="20"/>
              </w:rPr>
            </w:pPr>
          </w:p>
        </w:tc>
      </w:tr>
      <w:tr w:rsidR="007545E7" w:rsidRPr="00C52255" w14:paraId="13CB4298" w14:textId="77777777" w:rsidTr="001C1514">
        <w:trPr>
          <w:trHeight w:val="153"/>
        </w:trPr>
        <w:tc>
          <w:tcPr>
            <w:tcW w:w="1162" w:type="pct"/>
          </w:tcPr>
          <w:p w14:paraId="4B2D8947"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t>Full</w:t>
            </w:r>
            <w:r w:rsidRPr="00C52255">
              <w:rPr>
                <w:rFonts w:ascii="Basis Grotesque Pro" w:eastAsia="Lucida Sans" w:hAnsi="Basis Grotesque Pro" w:cs="Lucida Sans"/>
                <w:spacing w:val="-2"/>
                <w:w w:val="95"/>
                <w:sz w:val="20"/>
                <w:szCs w:val="20"/>
              </w:rPr>
              <w:t xml:space="preserve"> Address:</w:t>
            </w:r>
          </w:p>
          <w:p w14:paraId="2CF8488E" w14:textId="77777777" w:rsidR="007545E7" w:rsidRPr="00C52255" w:rsidRDefault="007545E7" w:rsidP="001C1514">
            <w:pPr>
              <w:spacing w:before="14"/>
              <w:rPr>
                <w:rFonts w:ascii="Basis Grotesque Pro" w:eastAsia="Lucida Sans" w:hAnsi="Basis Grotesque Pro" w:cs="Lucida Sans"/>
                <w:spacing w:val="-2"/>
                <w:w w:val="95"/>
                <w:sz w:val="20"/>
                <w:szCs w:val="20"/>
              </w:rPr>
            </w:pPr>
          </w:p>
          <w:p w14:paraId="4C04284E"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568B256E" w14:textId="7A669DA0"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327D8C9" w14:textId="77777777" w:rsidR="007545E7" w:rsidRPr="00C52255" w:rsidRDefault="007545E7" w:rsidP="001C1514">
            <w:pPr>
              <w:spacing w:before="14"/>
              <w:rPr>
                <w:rFonts w:ascii="Lucida Sans" w:eastAsia="Lucida Sans" w:hAnsi="Lucida Sans" w:cs="Lucida Sans"/>
                <w:spacing w:val="-2"/>
                <w:w w:val="55"/>
                <w:sz w:val="20"/>
                <w:szCs w:val="20"/>
              </w:rPr>
            </w:pPr>
          </w:p>
          <w:p w14:paraId="1AB4591C" w14:textId="77777777" w:rsidR="007545E7" w:rsidRPr="00C52255" w:rsidRDefault="007545E7" w:rsidP="001C1514">
            <w:pPr>
              <w:rPr>
                <w:rFonts w:ascii="Lucida Sans" w:eastAsia="Lucida Sans" w:hAnsi="Lucida Sans" w:cs="Lucida Sans"/>
                <w:i/>
                <w:color w:val="BABCBE"/>
                <w:w w:val="95"/>
                <w:sz w:val="20"/>
                <w:szCs w:val="20"/>
              </w:rPr>
            </w:pPr>
          </w:p>
        </w:tc>
      </w:tr>
      <w:tr w:rsidR="007545E7" w:rsidRPr="00C52255" w14:paraId="36EA2060" w14:textId="77777777" w:rsidTr="001C1514">
        <w:trPr>
          <w:trHeight w:val="153"/>
        </w:trPr>
        <w:tc>
          <w:tcPr>
            <w:tcW w:w="1162" w:type="pct"/>
          </w:tcPr>
          <w:p w14:paraId="77C67644"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Registered</w:t>
            </w:r>
            <w:r w:rsidRPr="00C52255">
              <w:rPr>
                <w:rFonts w:ascii="Basis Grotesque Pro" w:eastAsia="Lucida Sans" w:hAnsi="Basis Grotesque Pro" w:cs="Lucida Sans"/>
                <w:spacing w:val="2"/>
                <w:sz w:val="20"/>
                <w:szCs w:val="20"/>
              </w:rPr>
              <w:t xml:space="preserve"> </w:t>
            </w:r>
            <w:r w:rsidRPr="00C52255">
              <w:rPr>
                <w:rFonts w:ascii="Basis Grotesque Pro" w:eastAsia="Lucida Sans" w:hAnsi="Basis Grotesque Pro" w:cs="Lucida Sans"/>
                <w:spacing w:val="-2"/>
                <w:w w:val="95"/>
                <w:sz w:val="20"/>
                <w:szCs w:val="20"/>
              </w:rPr>
              <w:t>Office:</w:t>
            </w:r>
          </w:p>
          <w:p w14:paraId="13B3FFA0" w14:textId="77777777" w:rsidR="007545E7" w:rsidRPr="00C52255" w:rsidRDefault="007545E7" w:rsidP="001C1514">
            <w:pPr>
              <w:spacing w:before="14"/>
              <w:rPr>
                <w:rFonts w:ascii="Basis Grotesque Pro" w:eastAsia="Lucida Sans" w:hAnsi="Basis Grotesque Pro" w:cs="Lucida Sans"/>
                <w:spacing w:val="-2"/>
                <w:w w:val="95"/>
                <w:sz w:val="20"/>
                <w:szCs w:val="20"/>
              </w:rPr>
            </w:pPr>
          </w:p>
          <w:p w14:paraId="7B624668"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04340736" w14:textId="68612DCE"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5B0546A8" w14:textId="77777777" w:rsidR="007545E7" w:rsidRPr="00C52255" w:rsidRDefault="007545E7" w:rsidP="001C1514">
            <w:pPr>
              <w:rPr>
                <w:rFonts w:ascii="Lucida Sans" w:eastAsia="Lucida Sans" w:hAnsi="Lucida Sans" w:cs="Lucida Sans"/>
                <w:sz w:val="20"/>
                <w:szCs w:val="20"/>
              </w:rPr>
            </w:pPr>
          </w:p>
          <w:p w14:paraId="74748307" w14:textId="455150A7" w:rsidR="007545E7" w:rsidRPr="00C52255" w:rsidRDefault="007545E7" w:rsidP="001C1514">
            <w:pPr>
              <w:spacing w:before="92"/>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34D3A83E" w14:textId="77777777" w:rsidR="007545E7" w:rsidRPr="00C52255" w:rsidRDefault="007545E7" w:rsidP="001C1514">
            <w:pPr>
              <w:rPr>
                <w:rFonts w:ascii="Lucida Sans" w:eastAsia="Lucida Sans" w:hAnsi="Lucida Sans" w:cs="Lucida Sans"/>
                <w:i/>
                <w:color w:val="BABCBE"/>
                <w:w w:val="95"/>
                <w:sz w:val="20"/>
                <w:szCs w:val="20"/>
              </w:rPr>
            </w:pPr>
          </w:p>
        </w:tc>
      </w:tr>
      <w:tr w:rsidR="007545E7" w:rsidRPr="00C52255" w14:paraId="31078213" w14:textId="77777777" w:rsidTr="001C1514">
        <w:trPr>
          <w:trHeight w:val="153"/>
        </w:trPr>
        <w:tc>
          <w:tcPr>
            <w:tcW w:w="1162" w:type="pct"/>
          </w:tcPr>
          <w:p w14:paraId="4EE8D226"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Telephone:</w:t>
            </w:r>
          </w:p>
          <w:p w14:paraId="54D2DC63"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385DA0FA" w14:textId="3A369671"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AF55695" w14:textId="77777777" w:rsidR="007545E7" w:rsidRPr="00C52255" w:rsidRDefault="007545E7" w:rsidP="001C1514">
            <w:pPr>
              <w:rPr>
                <w:rFonts w:ascii="Lucida Sans" w:eastAsia="Lucida Sans" w:hAnsi="Lucida Sans" w:cs="Lucida Sans"/>
                <w:b/>
                <w:bCs/>
                <w:i/>
                <w:color w:val="BABCBE"/>
                <w:w w:val="95"/>
                <w:sz w:val="20"/>
                <w:szCs w:val="20"/>
              </w:rPr>
            </w:pPr>
          </w:p>
        </w:tc>
      </w:tr>
      <w:tr w:rsidR="007545E7" w:rsidRPr="00C52255" w14:paraId="022C6A06" w14:textId="77777777" w:rsidTr="001C1514">
        <w:trPr>
          <w:trHeight w:val="153"/>
        </w:trPr>
        <w:tc>
          <w:tcPr>
            <w:tcW w:w="1162" w:type="pct"/>
          </w:tcPr>
          <w:p w14:paraId="0815D49E"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5"/>
                <w:w w:val="95"/>
                <w:sz w:val="20"/>
                <w:szCs w:val="20"/>
              </w:rPr>
              <w:t>Mobile (if any):</w:t>
            </w:r>
          </w:p>
        </w:tc>
        <w:tc>
          <w:tcPr>
            <w:tcW w:w="3838" w:type="pct"/>
          </w:tcPr>
          <w:p w14:paraId="488A7057"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02048344" w14:textId="77777777" w:rsidR="007545E7" w:rsidRPr="00C52255" w:rsidRDefault="007545E7" w:rsidP="001C1514">
            <w:pPr>
              <w:rPr>
                <w:rFonts w:ascii="Lucida Sans" w:eastAsia="Lucida Sans" w:hAnsi="Lucida Sans" w:cs="Lucida Sans"/>
                <w:i/>
                <w:color w:val="BABCBE"/>
                <w:w w:val="95"/>
                <w:sz w:val="20"/>
                <w:szCs w:val="20"/>
              </w:rPr>
            </w:pPr>
          </w:p>
        </w:tc>
      </w:tr>
      <w:tr w:rsidR="007545E7" w:rsidRPr="00C52255" w14:paraId="14B28C4B" w14:textId="77777777" w:rsidTr="001C1514">
        <w:trPr>
          <w:trHeight w:val="153"/>
        </w:trPr>
        <w:tc>
          <w:tcPr>
            <w:tcW w:w="1162" w:type="pct"/>
          </w:tcPr>
          <w:p w14:paraId="7CEC22FF"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4"/>
                <w:w w:val="95"/>
                <w:sz w:val="20"/>
                <w:szCs w:val="20"/>
              </w:rPr>
              <w:t>Website:</w:t>
            </w:r>
          </w:p>
          <w:p w14:paraId="0A079808"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60601F6E"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62A2A576" w14:textId="77777777" w:rsidR="007545E7" w:rsidRPr="00C52255" w:rsidRDefault="007545E7" w:rsidP="001C1514">
            <w:pPr>
              <w:rPr>
                <w:rFonts w:ascii="Lucida Sans" w:eastAsia="Lucida Sans" w:hAnsi="Lucida Sans" w:cs="Lucida Sans"/>
                <w:i/>
                <w:color w:val="BABCBE"/>
                <w:w w:val="95"/>
                <w:sz w:val="20"/>
                <w:szCs w:val="20"/>
              </w:rPr>
            </w:pPr>
          </w:p>
        </w:tc>
      </w:tr>
      <w:tr w:rsidR="007545E7" w:rsidRPr="00C52255" w14:paraId="6747213A" w14:textId="77777777" w:rsidTr="001C1514">
        <w:trPr>
          <w:trHeight w:val="153"/>
        </w:trPr>
        <w:tc>
          <w:tcPr>
            <w:tcW w:w="1162" w:type="pct"/>
          </w:tcPr>
          <w:p w14:paraId="20BCC65B"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4"/>
                <w:w w:val="95"/>
                <w:sz w:val="20"/>
                <w:szCs w:val="20"/>
              </w:rPr>
              <w:t>Email:</w:t>
            </w:r>
          </w:p>
          <w:p w14:paraId="3BB720A6" w14:textId="77777777" w:rsidR="007545E7" w:rsidRDefault="007545E7" w:rsidP="001C1514">
            <w:pPr>
              <w:spacing w:before="14"/>
              <w:rPr>
                <w:rFonts w:ascii="Basis Grotesque Pro" w:eastAsia="Lucida Sans" w:hAnsi="Basis Grotesque Pro" w:cs="Lucida Sans"/>
                <w:w w:val="95"/>
                <w:sz w:val="20"/>
                <w:szCs w:val="20"/>
              </w:rPr>
            </w:pPr>
          </w:p>
          <w:p w14:paraId="07636843" w14:textId="77777777" w:rsidR="007545E7" w:rsidRDefault="007545E7" w:rsidP="001C1514">
            <w:pPr>
              <w:spacing w:before="14"/>
              <w:rPr>
                <w:rFonts w:ascii="Basis Grotesque Pro" w:eastAsia="Lucida Sans" w:hAnsi="Basis Grotesque Pro" w:cs="Lucida Sans"/>
                <w:w w:val="95"/>
                <w:sz w:val="20"/>
                <w:szCs w:val="20"/>
              </w:rPr>
            </w:pPr>
          </w:p>
          <w:p w14:paraId="1D0660F1" w14:textId="77777777" w:rsidR="007545E7" w:rsidRDefault="007545E7" w:rsidP="001C1514">
            <w:pPr>
              <w:spacing w:before="14"/>
              <w:rPr>
                <w:rFonts w:ascii="Basis Grotesque Pro" w:eastAsia="Lucida Sans" w:hAnsi="Basis Grotesque Pro" w:cs="Lucida Sans"/>
                <w:w w:val="95"/>
                <w:sz w:val="20"/>
                <w:szCs w:val="20"/>
              </w:rPr>
            </w:pPr>
          </w:p>
          <w:p w14:paraId="051251E0" w14:textId="77777777" w:rsidR="007545E7" w:rsidRPr="00C52255" w:rsidRDefault="007545E7" w:rsidP="001C1514">
            <w:pPr>
              <w:spacing w:before="14"/>
              <w:rPr>
                <w:rFonts w:ascii="Basis Grotesque Pro" w:eastAsia="Lucida Sans" w:hAnsi="Basis Grotesque Pro" w:cs="Lucida Sans"/>
                <w:w w:val="95"/>
                <w:sz w:val="20"/>
                <w:szCs w:val="20"/>
              </w:rPr>
            </w:pPr>
          </w:p>
        </w:tc>
        <w:tc>
          <w:tcPr>
            <w:tcW w:w="3838" w:type="pct"/>
          </w:tcPr>
          <w:p w14:paraId="2ADBB66C"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9F221FA" w14:textId="77777777" w:rsidR="007545E7" w:rsidRPr="00C52255" w:rsidRDefault="007545E7" w:rsidP="001C1514">
            <w:pPr>
              <w:spacing w:before="14"/>
              <w:rPr>
                <w:rFonts w:ascii="Lucida Sans" w:eastAsia="Lucida Sans" w:hAnsi="Lucida Sans" w:cs="Lucida Sans"/>
                <w:spacing w:val="-2"/>
                <w:w w:val="55"/>
                <w:sz w:val="20"/>
                <w:szCs w:val="20"/>
              </w:rPr>
            </w:pPr>
          </w:p>
          <w:p w14:paraId="690E5E5E"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5DE5A51E" w14:textId="77777777" w:rsidTr="001C1514">
        <w:trPr>
          <w:trHeight w:val="153"/>
        </w:trPr>
        <w:tc>
          <w:tcPr>
            <w:tcW w:w="5000" w:type="pct"/>
            <w:gridSpan w:val="2"/>
            <w:shd w:val="clear" w:color="auto" w:fill="156082"/>
            <w:vAlign w:val="center"/>
          </w:tcPr>
          <w:p w14:paraId="2ED2892F" w14:textId="77777777" w:rsidR="007545E7" w:rsidRPr="00C52255" w:rsidRDefault="007545E7" w:rsidP="001C1514">
            <w:pPr>
              <w:spacing w:before="50"/>
              <w:rPr>
                <w:rFonts w:ascii="Lucida Sans" w:eastAsia="Lucida Sans" w:hAnsi="Lucida Sans" w:cs="Lucida Sans"/>
                <w:sz w:val="20"/>
                <w:szCs w:val="20"/>
              </w:rPr>
            </w:pPr>
            <w:r w:rsidRPr="00C52255">
              <w:rPr>
                <w:rFonts w:ascii="Lucida Sans" w:eastAsia="Lucida Sans" w:hAnsi="Lucida Sans" w:cs="Lucida Sans"/>
                <w:color w:val="FFFFFF"/>
                <w:spacing w:val="-4"/>
                <w:w w:val="105"/>
                <w:sz w:val="20"/>
                <w:szCs w:val="20"/>
              </w:rPr>
              <w:lastRenderedPageBreak/>
              <w:t xml:space="preserve"> </w:t>
            </w:r>
            <w:r w:rsidRPr="00C52255">
              <w:rPr>
                <w:rFonts w:ascii="Lucida Sans" w:eastAsia="Lucida Sans" w:hAnsi="Lucida Sans" w:cs="Lucida Sans"/>
                <w:color w:val="FFFFFF"/>
                <w:spacing w:val="-2"/>
                <w:w w:val="105"/>
                <w:sz w:val="20"/>
                <w:szCs w:val="20"/>
              </w:rPr>
              <w:t>II- DETAILS OF THE PROPOSED PROJECT</w:t>
            </w:r>
            <w:r w:rsidRPr="00C52255">
              <w:rPr>
                <w:rFonts w:ascii="Lucida Sans" w:eastAsia="Lucida Sans" w:hAnsi="Lucida Sans" w:cs="Lucida Sans"/>
                <w:color w:val="FFFFFF"/>
                <w:spacing w:val="-4"/>
                <w:w w:val="105"/>
                <w:sz w:val="20"/>
                <w:szCs w:val="20"/>
              </w:rPr>
              <w:t xml:space="preserve"> </w:t>
            </w:r>
          </w:p>
        </w:tc>
      </w:tr>
      <w:tr w:rsidR="007545E7" w:rsidRPr="00C52255" w14:paraId="63943E99" w14:textId="77777777" w:rsidTr="001C1514">
        <w:trPr>
          <w:trHeight w:val="153"/>
        </w:trPr>
        <w:tc>
          <w:tcPr>
            <w:tcW w:w="5000" w:type="pct"/>
            <w:gridSpan w:val="2"/>
          </w:tcPr>
          <w:p w14:paraId="4DFC4FF5" w14:textId="77777777" w:rsidR="007545E7" w:rsidRPr="00C52255" w:rsidRDefault="007545E7" w:rsidP="001C1514">
            <w:pPr>
              <w:spacing w:before="14"/>
              <w:rPr>
                <w:rFonts w:ascii="Lucida Sans" w:eastAsia="Lucida Sans" w:hAnsi="Lucida Sans" w:cs="Lucida Sans"/>
                <w:i/>
                <w:color w:val="1A477B"/>
                <w:spacing w:val="-2"/>
                <w:w w:val="95"/>
                <w:sz w:val="20"/>
                <w:szCs w:val="20"/>
              </w:rPr>
            </w:pPr>
          </w:p>
        </w:tc>
      </w:tr>
      <w:tr w:rsidR="007545E7" w:rsidRPr="00C52255" w14:paraId="413D60A0" w14:textId="77777777" w:rsidTr="001C1514">
        <w:trPr>
          <w:trHeight w:val="153"/>
        </w:trPr>
        <w:tc>
          <w:tcPr>
            <w:tcW w:w="1162" w:type="pct"/>
          </w:tcPr>
          <w:p w14:paraId="49325031" w14:textId="77777777" w:rsidR="007545E7" w:rsidRPr="00C52255" w:rsidRDefault="007545E7" w:rsidP="001C1514">
            <w:pPr>
              <w:spacing w:before="14" w:line="343" w:lineRule="auto"/>
              <w:rPr>
                <w:rFonts w:ascii="Basis Grotesque Pro" w:eastAsia="Lucida Sans" w:hAnsi="Basis Grotesque Pro" w:cs="Lucida Sans"/>
                <w:sz w:val="20"/>
                <w:szCs w:val="20"/>
              </w:rPr>
            </w:pPr>
            <w:r w:rsidRPr="00C52255">
              <w:rPr>
                <w:rFonts w:ascii="Basis Grotesque Pro" w:eastAsia="Lucida Sans" w:hAnsi="Basis Grotesque Pro" w:cs="Lucida Sans"/>
                <w:w w:val="85"/>
                <w:sz w:val="20"/>
                <w:szCs w:val="20"/>
              </w:rPr>
              <w:t xml:space="preserve">Title of the Project:                  </w:t>
            </w:r>
            <w:r w:rsidRPr="00C52255">
              <w:rPr>
                <w:rFonts w:ascii="Lucida Sans" w:eastAsia="Lucida Sans" w:hAnsi="Lucida Sans" w:cs="Lucida Sans"/>
                <w:spacing w:val="55"/>
                <w:w w:val="150"/>
                <w:sz w:val="20"/>
                <w:szCs w:val="20"/>
              </w:rPr>
              <w:t xml:space="preserve"> </w:t>
            </w:r>
          </w:p>
        </w:tc>
        <w:tc>
          <w:tcPr>
            <w:tcW w:w="3838" w:type="pct"/>
          </w:tcPr>
          <w:p w14:paraId="2A3B551F" w14:textId="516C012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tc>
      </w:tr>
      <w:tr w:rsidR="007545E7" w:rsidRPr="00C52255" w14:paraId="13F89D88" w14:textId="77777777" w:rsidTr="001C1514">
        <w:trPr>
          <w:trHeight w:val="153"/>
        </w:trPr>
        <w:tc>
          <w:tcPr>
            <w:tcW w:w="1162" w:type="pct"/>
          </w:tcPr>
          <w:p w14:paraId="6AB0B636"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p>
        </w:tc>
        <w:tc>
          <w:tcPr>
            <w:tcW w:w="3838" w:type="pct"/>
          </w:tcPr>
          <w:p w14:paraId="184B1886"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07263C70" w14:textId="77777777" w:rsidTr="001C1514">
        <w:trPr>
          <w:trHeight w:val="153"/>
        </w:trPr>
        <w:tc>
          <w:tcPr>
            <w:tcW w:w="1162" w:type="pct"/>
          </w:tcPr>
          <w:p w14:paraId="43C01D82"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r w:rsidRPr="00C52255">
              <w:rPr>
                <w:rFonts w:ascii="Basis Grotesque Pro" w:eastAsia="Lucida Sans" w:hAnsi="Basis Grotesque Pro" w:cs="Lucida Sans"/>
                <w:w w:val="85"/>
                <w:sz w:val="20"/>
                <w:szCs w:val="20"/>
              </w:rPr>
              <w:t>Summary of the Project:</w:t>
            </w:r>
          </w:p>
          <w:p w14:paraId="3C38D96C"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p>
        </w:tc>
        <w:tc>
          <w:tcPr>
            <w:tcW w:w="3838" w:type="pct"/>
          </w:tcPr>
          <w:p w14:paraId="6BF9CBDD" w14:textId="0D8EE5C9"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90ED000" w14:textId="62DB3AE5"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84E6D6F" w14:textId="34816FA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3C92891" w14:textId="14FEEC20"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tc>
      </w:tr>
      <w:tr w:rsidR="007545E7" w:rsidRPr="00C52255" w14:paraId="573CFD9B" w14:textId="77777777" w:rsidTr="001C1514">
        <w:trPr>
          <w:trHeight w:val="153"/>
        </w:trPr>
        <w:tc>
          <w:tcPr>
            <w:tcW w:w="1162" w:type="pct"/>
          </w:tcPr>
          <w:p w14:paraId="60E94E9B"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p>
          <w:p w14:paraId="717979CE"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r w:rsidRPr="00C52255">
              <w:rPr>
                <w:rFonts w:ascii="Basis Grotesque Pro" w:eastAsia="Lucida Sans" w:hAnsi="Basis Grotesque Pro" w:cs="Lucida Sans"/>
                <w:w w:val="85"/>
                <w:sz w:val="20"/>
                <w:szCs w:val="20"/>
              </w:rPr>
              <w:t xml:space="preserve">Objectives of the Project: </w:t>
            </w:r>
          </w:p>
        </w:tc>
        <w:tc>
          <w:tcPr>
            <w:tcW w:w="3838" w:type="pct"/>
          </w:tcPr>
          <w:p w14:paraId="5C42CA72" w14:textId="77777777" w:rsidR="007545E7" w:rsidRPr="00C52255" w:rsidRDefault="007545E7" w:rsidP="001C1514">
            <w:pPr>
              <w:spacing w:before="14"/>
              <w:rPr>
                <w:rFonts w:ascii="Lucida Sans" w:eastAsia="Lucida Sans" w:hAnsi="Lucida Sans" w:cs="Lucida Sans"/>
                <w:spacing w:val="-2"/>
                <w:w w:val="55"/>
                <w:sz w:val="20"/>
                <w:szCs w:val="20"/>
              </w:rPr>
            </w:pPr>
          </w:p>
          <w:p w14:paraId="095D65F0" w14:textId="5D5A0E2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5F1C5897" w14:textId="6025E00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5D7F7FBB" w14:textId="3A8ADDC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F5411D4"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4011E3FF" w14:textId="77777777" w:rsidTr="001C1514">
        <w:trPr>
          <w:trHeight w:val="153"/>
        </w:trPr>
        <w:tc>
          <w:tcPr>
            <w:tcW w:w="1162" w:type="pct"/>
          </w:tcPr>
          <w:p w14:paraId="59DA0C6F"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r w:rsidRPr="00C52255">
              <w:rPr>
                <w:rFonts w:ascii="Basis Grotesque Pro" w:eastAsia="Lucida Sans" w:hAnsi="Basis Grotesque Pro" w:cs="Lucida Sans"/>
                <w:w w:val="85"/>
                <w:sz w:val="20"/>
                <w:szCs w:val="20"/>
              </w:rPr>
              <w:t>Location</w:t>
            </w:r>
            <w:r w:rsidRPr="00C52255">
              <w:rPr>
                <w:rFonts w:ascii="Basis Grotesque Pro" w:eastAsia="Lucida Sans" w:hAnsi="Basis Grotesque Pro" w:cs="Lucida Sans"/>
                <w:spacing w:val="59"/>
                <w:w w:val="150"/>
                <w:sz w:val="20"/>
                <w:szCs w:val="20"/>
              </w:rPr>
              <w:t xml:space="preserve"> </w:t>
            </w:r>
            <w:r w:rsidRPr="00C52255">
              <w:rPr>
                <w:rFonts w:ascii="Basis Grotesque Pro" w:eastAsia="Lucida Sans" w:hAnsi="Basis Grotesque Pro" w:cs="Lucida Sans"/>
                <w:w w:val="85"/>
                <w:sz w:val="20"/>
                <w:szCs w:val="20"/>
              </w:rPr>
              <w:t>of</w:t>
            </w:r>
            <w:r w:rsidRPr="00C52255">
              <w:rPr>
                <w:rFonts w:ascii="Basis Grotesque Pro" w:eastAsia="Lucida Sans" w:hAnsi="Basis Grotesque Pro" w:cs="Lucida Sans"/>
                <w:spacing w:val="59"/>
                <w:w w:val="150"/>
                <w:sz w:val="20"/>
                <w:szCs w:val="20"/>
              </w:rPr>
              <w:t xml:space="preserve"> </w:t>
            </w:r>
            <w:r w:rsidRPr="00C52255">
              <w:rPr>
                <w:rFonts w:ascii="Basis Grotesque Pro" w:eastAsia="Lucida Sans" w:hAnsi="Basis Grotesque Pro" w:cs="Lucida Sans"/>
                <w:w w:val="85"/>
                <w:sz w:val="20"/>
                <w:szCs w:val="20"/>
              </w:rPr>
              <w:t>the</w:t>
            </w:r>
            <w:r w:rsidRPr="00C52255">
              <w:rPr>
                <w:rFonts w:ascii="Basis Grotesque Pro" w:eastAsia="Lucida Sans" w:hAnsi="Basis Grotesque Pro" w:cs="Lucida Sans"/>
                <w:spacing w:val="60"/>
                <w:w w:val="150"/>
                <w:sz w:val="20"/>
                <w:szCs w:val="20"/>
              </w:rPr>
              <w:t xml:space="preserve"> </w:t>
            </w:r>
            <w:r w:rsidRPr="00C52255">
              <w:rPr>
                <w:rFonts w:ascii="Basis Grotesque Pro" w:eastAsia="Lucida Sans" w:hAnsi="Basis Grotesque Pro" w:cs="Lucida Sans"/>
                <w:w w:val="85"/>
                <w:sz w:val="20"/>
                <w:szCs w:val="20"/>
              </w:rPr>
              <w:t>proposed Project:</w:t>
            </w:r>
          </w:p>
        </w:tc>
        <w:tc>
          <w:tcPr>
            <w:tcW w:w="3838" w:type="pct"/>
          </w:tcPr>
          <w:p w14:paraId="1D1BD219" w14:textId="77777777" w:rsidR="007545E7" w:rsidRPr="00C52255" w:rsidRDefault="007545E7" w:rsidP="001C1514">
            <w:pPr>
              <w:spacing w:before="14"/>
              <w:rPr>
                <w:rFonts w:ascii="Lucida Sans" w:eastAsia="Lucida Sans" w:hAnsi="Lucida Sans" w:cs="Lucida Sans"/>
                <w:spacing w:val="-2"/>
                <w:w w:val="55"/>
                <w:sz w:val="20"/>
                <w:szCs w:val="20"/>
              </w:rPr>
            </w:pPr>
          </w:p>
          <w:p w14:paraId="4F57BF68" w14:textId="0BDC7D6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456C6B4"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12606C85" w14:textId="77777777" w:rsidTr="001C1514">
        <w:trPr>
          <w:trHeight w:val="153"/>
        </w:trPr>
        <w:tc>
          <w:tcPr>
            <w:tcW w:w="1162" w:type="pct"/>
          </w:tcPr>
          <w:p w14:paraId="09648A2D" w14:textId="77777777" w:rsidR="007545E7" w:rsidRPr="00C52255" w:rsidRDefault="007545E7" w:rsidP="001C1514">
            <w:pPr>
              <w:spacing w:before="14"/>
              <w:rPr>
                <w:rFonts w:ascii="Basis Grotesque Pro" w:eastAsia="Lucida Sans" w:hAnsi="Basis Grotesque Pro" w:cs="Lucida Sans"/>
                <w:w w:val="95"/>
                <w:sz w:val="20"/>
                <w:szCs w:val="20"/>
              </w:rPr>
            </w:pPr>
          </w:p>
          <w:p w14:paraId="7115A055"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5"/>
                <w:sz w:val="20"/>
                <w:szCs w:val="20"/>
              </w:rPr>
              <w:t xml:space="preserve">Project Scope and main investment components and investment values: </w:t>
            </w:r>
          </w:p>
          <w:p w14:paraId="65B4E1BA"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p>
        </w:tc>
        <w:tc>
          <w:tcPr>
            <w:tcW w:w="3838" w:type="pct"/>
          </w:tcPr>
          <w:p w14:paraId="6744785B"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p>
          <w:p w14:paraId="48CA2874" w14:textId="32329BC4"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E7ECB7A" w14:textId="6C97657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150B8ED" w14:textId="5B1084C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0D31905" w14:textId="63E5797E"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D737BC8" w14:textId="2C7000C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tc>
      </w:tr>
      <w:tr w:rsidR="007545E7" w:rsidRPr="00C52255" w14:paraId="21A46CA5" w14:textId="77777777" w:rsidTr="001C1514">
        <w:trPr>
          <w:trHeight w:val="153"/>
        </w:trPr>
        <w:tc>
          <w:tcPr>
            <w:tcW w:w="1162" w:type="pct"/>
          </w:tcPr>
          <w:p w14:paraId="182FE67D" w14:textId="77777777" w:rsidR="007545E7" w:rsidRPr="00C52255" w:rsidRDefault="007545E7" w:rsidP="001C1514">
            <w:pPr>
              <w:spacing w:before="68"/>
              <w:rPr>
                <w:rFonts w:ascii="Basis Grotesque Pro" w:eastAsia="Lucida Sans" w:hAnsi="Basis Grotesque Pro" w:cs="Lucida Sans"/>
                <w:spacing w:val="-2"/>
                <w:w w:val="95"/>
                <w:sz w:val="20"/>
                <w:szCs w:val="20"/>
              </w:rPr>
            </w:pPr>
          </w:p>
          <w:p w14:paraId="00A9F76C" w14:textId="77777777" w:rsidR="007545E7" w:rsidRPr="00C52255" w:rsidRDefault="007545E7" w:rsidP="001C1514">
            <w:pPr>
              <w:spacing w:before="68"/>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Proposed Business Model and Commercial Terms:</w:t>
            </w:r>
          </w:p>
          <w:p w14:paraId="13858B95" w14:textId="77777777" w:rsidR="007545E7" w:rsidRPr="00C52255" w:rsidRDefault="007545E7" w:rsidP="001C1514">
            <w:pPr>
              <w:spacing w:before="14" w:line="343" w:lineRule="auto"/>
              <w:rPr>
                <w:rFonts w:ascii="Basis Grotesque Pro" w:eastAsia="Lucida Sans" w:hAnsi="Basis Grotesque Pro" w:cs="Lucida Sans"/>
                <w:w w:val="85"/>
                <w:sz w:val="20"/>
                <w:szCs w:val="20"/>
              </w:rPr>
            </w:pPr>
          </w:p>
        </w:tc>
        <w:tc>
          <w:tcPr>
            <w:tcW w:w="3838" w:type="pct"/>
          </w:tcPr>
          <w:p w14:paraId="05488017"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p>
          <w:p w14:paraId="4966B0BC"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p>
          <w:p w14:paraId="0396EB3D" w14:textId="07789F3B"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FCB313E" w14:textId="60953F3B"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12CE633" w14:textId="5151920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28801B9" w14:textId="78A415C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6B7162F" w14:textId="7981E40D"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8DAEC35"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6947C392" w14:textId="77777777" w:rsidTr="001C1514">
        <w:trPr>
          <w:trHeight w:val="153"/>
        </w:trPr>
        <w:tc>
          <w:tcPr>
            <w:tcW w:w="1162" w:type="pct"/>
          </w:tcPr>
          <w:p w14:paraId="3BE8C30B" w14:textId="77777777" w:rsidR="007545E7" w:rsidRPr="00C52255" w:rsidRDefault="007545E7" w:rsidP="001C1514">
            <w:pPr>
              <w:spacing w:before="68"/>
              <w:rPr>
                <w:rFonts w:ascii="Basis Grotesque Pro" w:eastAsia="Lucida Sans" w:hAnsi="Basis Grotesque Pro" w:cs="Lucida Sans"/>
                <w:spacing w:val="-2"/>
                <w:w w:val="95"/>
                <w:sz w:val="20"/>
                <w:szCs w:val="20"/>
              </w:rPr>
            </w:pPr>
          </w:p>
          <w:p w14:paraId="6B8F5350" w14:textId="77777777" w:rsidR="007545E7" w:rsidRPr="00C52255" w:rsidRDefault="007545E7" w:rsidP="001C1514">
            <w:pPr>
              <w:spacing w:before="68"/>
              <w:rPr>
                <w:rFonts w:ascii="Basis Grotesque Pro" w:eastAsia="Lucida Sans" w:hAnsi="Basis Grotesque Pro" w:cs="Lucida Sans"/>
                <w:spacing w:val="-2"/>
                <w:w w:val="95"/>
                <w:sz w:val="20"/>
                <w:szCs w:val="20"/>
              </w:rPr>
            </w:pPr>
            <w:r w:rsidRPr="00C52255">
              <w:rPr>
                <w:rFonts w:ascii="Basis Grotesque Pro" w:eastAsia="Lucida Sans" w:hAnsi="Basis Grotesque Pro" w:cs="Lucida Sans"/>
                <w:spacing w:val="-2"/>
                <w:w w:val="95"/>
                <w:sz w:val="20"/>
                <w:szCs w:val="20"/>
              </w:rPr>
              <w:t xml:space="preserve">Partners: </w:t>
            </w:r>
          </w:p>
          <w:p w14:paraId="747C077D" w14:textId="77777777" w:rsidR="007545E7" w:rsidRPr="00C52255" w:rsidRDefault="007545E7" w:rsidP="001C1514">
            <w:pPr>
              <w:spacing w:before="68"/>
              <w:rPr>
                <w:rFonts w:ascii="Basis Grotesque Pro" w:eastAsia="Lucida Sans" w:hAnsi="Basis Grotesque Pro" w:cs="Lucida Sans"/>
                <w:spacing w:val="-2"/>
                <w:w w:val="95"/>
                <w:sz w:val="20"/>
                <w:szCs w:val="20"/>
              </w:rPr>
            </w:pPr>
          </w:p>
        </w:tc>
        <w:tc>
          <w:tcPr>
            <w:tcW w:w="3838" w:type="pct"/>
          </w:tcPr>
          <w:p w14:paraId="5538481C"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p>
          <w:p w14:paraId="6B334431"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r w:rsidRPr="00C52255">
              <w:rPr>
                <w:rFonts w:ascii="Lucida Sans" w:eastAsia="Lucida Sans" w:hAnsi="Lucida Sans" w:cs="Lucida Sans"/>
                <w:i/>
                <w:color w:val="BABCBE"/>
                <w:spacing w:val="-2"/>
                <w:w w:val="95"/>
                <w:position w:val="1"/>
                <w:sz w:val="20"/>
                <w:szCs w:val="20"/>
              </w:rPr>
              <w:t>Outline proposed partnership arrangements with other organizations in the delivery of the proposed project (if relevant)</w:t>
            </w:r>
          </w:p>
          <w:p w14:paraId="28CC0CD4" w14:textId="623A85EE"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714F29D" w14:textId="1A98768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9AC4375" w14:textId="77777777" w:rsidR="007545E7" w:rsidRPr="00C52255" w:rsidRDefault="007545E7" w:rsidP="001C1514">
            <w:pPr>
              <w:spacing w:before="14"/>
              <w:rPr>
                <w:rFonts w:ascii="Lucida Sans" w:eastAsia="Lucida Sans" w:hAnsi="Lucida Sans" w:cs="Lucida Sans"/>
                <w:spacing w:val="-2"/>
                <w:w w:val="55"/>
                <w:sz w:val="20"/>
                <w:szCs w:val="20"/>
              </w:rPr>
            </w:pPr>
          </w:p>
          <w:p w14:paraId="20A4B1DA" w14:textId="77777777" w:rsidR="007545E7" w:rsidRPr="00C52255" w:rsidRDefault="007545E7" w:rsidP="001C1514">
            <w:pPr>
              <w:spacing w:before="14"/>
              <w:rPr>
                <w:rFonts w:ascii="Lucida Sans" w:eastAsia="Lucida Sans" w:hAnsi="Lucida Sans" w:cs="Lucida Sans"/>
                <w:i/>
                <w:color w:val="BABCBE"/>
                <w:spacing w:val="-2"/>
                <w:w w:val="95"/>
                <w:position w:val="1"/>
                <w:sz w:val="20"/>
                <w:szCs w:val="20"/>
              </w:rPr>
            </w:pPr>
          </w:p>
        </w:tc>
      </w:tr>
      <w:tr w:rsidR="007545E7" w:rsidRPr="00C52255" w14:paraId="43EA460B" w14:textId="77777777" w:rsidTr="001C1514">
        <w:trPr>
          <w:trHeight w:val="153"/>
        </w:trPr>
        <w:tc>
          <w:tcPr>
            <w:tcW w:w="5000" w:type="pct"/>
            <w:gridSpan w:val="2"/>
            <w:shd w:val="clear" w:color="auto" w:fill="156082"/>
          </w:tcPr>
          <w:p w14:paraId="0126ADE8" w14:textId="77777777" w:rsidR="007545E7" w:rsidRPr="00C52255" w:rsidRDefault="007545E7" w:rsidP="001C1514">
            <w:pPr>
              <w:spacing w:before="50"/>
              <w:rPr>
                <w:rFonts w:ascii="Lucida Sans" w:eastAsia="Lucida Sans" w:hAnsi="Lucida Sans" w:cs="Lucida Sans"/>
                <w:sz w:val="20"/>
                <w:szCs w:val="20"/>
              </w:rPr>
            </w:pPr>
            <w:r w:rsidRPr="00C52255">
              <w:rPr>
                <w:rFonts w:ascii="Lucida Sans" w:eastAsia="Lucida Sans" w:hAnsi="Lucida Sans" w:cs="Lucida Sans"/>
                <w:color w:val="FFFFFF"/>
                <w:spacing w:val="-4"/>
                <w:w w:val="105"/>
                <w:sz w:val="20"/>
                <w:szCs w:val="20"/>
              </w:rPr>
              <w:t>III-</w:t>
            </w:r>
            <w:r w:rsidRPr="00C52255">
              <w:rPr>
                <w:rFonts w:ascii="Lucida Sans" w:eastAsia="Lucida Sans" w:hAnsi="Lucida Sans" w:cs="Lucida Sans"/>
                <w:color w:val="FFFFFF"/>
                <w:spacing w:val="-3"/>
                <w:w w:val="105"/>
                <w:sz w:val="20"/>
                <w:szCs w:val="20"/>
              </w:rPr>
              <w:t xml:space="preserve"> </w:t>
            </w:r>
            <w:r w:rsidRPr="00C52255">
              <w:rPr>
                <w:rFonts w:ascii="Lucida Sans" w:eastAsia="Lucida Sans" w:hAnsi="Lucida Sans" w:cs="Lucida Sans"/>
                <w:color w:val="FFFFFF"/>
                <w:spacing w:val="-4"/>
                <w:w w:val="105"/>
                <w:sz w:val="20"/>
                <w:szCs w:val="20"/>
              </w:rPr>
              <w:t>PROPOSED</w:t>
            </w:r>
            <w:r w:rsidRPr="00C52255">
              <w:rPr>
                <w:rFonts w:ascii="Lucida Sans" w:eastAsia="Lucida Sans" w:hAnsi="Lucida Sans" w:cs="Lucida Sans"/>
                <w:color w:val="FFFFFF"/>
                <w:spacing w:val="-3"/>
                <w:w w:val="105"/>
                <w:sz w:val="20"/>
                <w:szCs w:val="20"/>
              </w:rPr>
              <w:t xml:space="preserve"> </w:t>
            </w:r>
            <w:r w:rsidRPr="00C52255">
              <w:rPr>
                <w:rFonts w:ascii="Lucida Sans" w:eastAsia="Lucida Sans" w:hAnsi="Lucida Sans" w:cs="Lucida Sans"/>
                <w:color w:val="FFFFFF"/>
                <w:spacing w:val="-4"/>
                <w:w w:val="105"/>
                <w:sz w:val="20"/>
                <w:szCs w:val="20"/>
              </w:rPr>
              <w:t>FINANCIAL</w:t>
            </w:r>
            <w:r w:rsidRPr="00C52255">
              <w:rPr>
                <w:rFonts w:ascii="Lucida Sans" w:eastAsia="Lucida Sans" w:hAnsi="Lucida Sans" w:cs="Lucida Sans"/>
                <w:color w:val="FFFFFF"/>
                <w:spacing w:val="-3"/>
                <w:w w:val="105"/>
                <w:sz w:val="20"/>
                <w:szCs w:val="20"/>
              </w:rPr>
              <w:t xml:space="preserve"> </w:t>
            </w:r>
            <w:r w:rsidRPr="00C52255">
              <w:rPr>
                <w:rFonts w:ascii="Lucida Sans" w:eastAsia="Lucida Sans" w:hAnsi="Lucida Sans" w:cs="Lucida Sans"/>
                <w:color w:val="FFFFFF"/>
                <w:spacing w:val="-4"/>
                <w:w w:val="105"/>
                <w:sz w:val="20"/>
                <w:szCs w:val="20"/>
              </w:rPr>
              <w:t>DETAILS</w:t>
            </w:r>
          </w:p>
        </w:tc>
      </w:tr>
      <w:tr w:rsidR="007545E7" w:rsidRPr="00C52255" w14:paraId="17D6144C" w14:textId="77777777" w:rsidTr="001C1514">
        <w:trPr>
          <w:trHeight w:val="153"/>
        </w:trPr>
        <w:tc>
          <w:tcPr>
            <w:tcW w:w="5000" w:type="pct"/>
            <w:gridSpan w:val="2"/>
          </w:tcPr>
          <w:p w14:paraId="0D8DE6A6" w14:textId="77777777" w:rsidR="007545E7" w:rsidRPr="00C52255" w:rsidRDefault="007545E7" w:rsidP="001C1514">
            <w:pPr>
              <w:spacing w:before="14"/>
              <w:rPr>
                <w:rFonts w:ascii="Lucida Sans" w:eastAsia="Lucida Sans" w:hAnsi="Lucida Sans" w:cs="Lucida Sans"/>
                <w:i/>
                <w:color w:val="1A477B"/>
                <w:spacing w:val="-2"/>
                <w:w w:val="95"/>
                <w:sz w:val="20"/>
                <w:szCs w:val="20"/>
              </w:rPr>
            </w:pPr>
          </w:p>
        </w:tc>
      </w:tr>
      <w:tr w:rsidR="007545E7" w:rsidRPr="00C52255" w14:paraId="5D8298EB" w14:textId="77777777" w:rsidTr="001C1514">
        <w:trPr>
          <w:trHeight w:val="153"/>
        </w:trPr>
        <w:tc>
          <w:tcPr>
            <w:tcW w:w="1162" w:type="pct"/>
          </w:tcPr>
          <w:p w14:paraId="0AD55E9C" w14:textId="77777777" w:rsidR="007545E7" w:rsidRPr="00C52255" w:rsidRDefault="007545E7" w:rsidP="001C1514">
            <w:pPr>
              <w:spacing w:before="14"/>
              <w:rPr>
                <w:rFonts w:ascii="Basis Grotesque Pro" w:eastAsia="Lucida Sans" w:hAnsi="Basis Grotesque Pro" w:cs="Lucida Sans"/>
                <w:w w:val="90"/>
                <w:sz w:val="20"/>
                <w:szCs w:val="20"/>
              </w:rPr>
            </w:pPr>
          </w:p>
          <w:p w14:paraId="369B4696"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t>Total</w:t>
            </w:r>
            <w:r w:rsidRPr="00C52255">
              <w:rPr>
                <w:rFonts w:ascii="Basis Grotesque Pro" w:eastAsia="Lucida Sans" w:hAnsi="Basis Grotesque Pro" w:cs="Lucida Sans"/>
                <w:spacing w:val="-7"/>
                <w:w w:val="90"/>
                <w:sz w:val="20"/>
                <w:szCs w:val="20"/>
              </w:rPr>
              <w:t xml:space="preserve"> </w:t>
            </w:r>
            <w:r w:rsidRPr="00C52255">
              <w:rPr>
                <w:rFonts w:ascii="Basis Grotesque Pro" w:eastAsia="Lucida Sans" w:hAnsi="Basis Grotesque Pro" w:cs="Lucida Sans"/>
                <w:w w:val="90"/>
                <w:sz w:val="20"/>
                <w:szCs w:val="20"/>
              </w:rPr>
              <w:t>investment</w:t>
            </w:r>
            <w:r w:rsidRPr="00C52255">
              <w:rPr>
                <w:rFonts w:ascii="Basis Grotesque Pro" w:eastAsia="Lucida Sans" w:hAnsi="Basis Grotesque Pro" w:cs="Lucida Sans"/>
                <w:spacing w:val="-7"/>
                <w:w w:val="90"/>
                <w:sz w:val="20"/>
                <w:szCs w:val="20"/>
              </w:rPr>
              <w:t xml:space="preserve"> (</w:t>
            </w:r>
            <w:r w:rsidRPr="00C52255">
              <w:rPr>
                <w:rFonts w:ascii="Basis Grotesque Pro" w:eastAsia="Lucida Sans" w:hAnsi="Basis Grotesque Pro" w:cs="Lucida Sans"/>
                <w:spacing w:val="-5"/>
                <w:w w:val="90"/>
                <w:sz w:val="20"/>
                <w:szCs w:val="20"/>
              </w:rPr>
              <w:t>USD):</w:t>
            </w:r>
          </w:p>
        </w:tc>
        <w:tc>
          <w:tcPr>
            <w:tcW w:w="3838" w:type="pct"/>
          </w:tcPr>
          <w:p w14:paraId="7DEFC001" w14:textId="77777777" w:rsidR="007545E7" w:rsidRPr="00C52255" w:rsidRDefault="007545E7" w:rsidP="001C1514">
            <w:pPr>
              <w:spacing w:before="14"/>
              <w:rPr>
                <w:rFonts w:ascii="Lucida Sans" w:eastAsia="Lucida Sans" w:hAnsi="Lucida Sans" w:cs="Lucida Sans"/>
                <w:spacing w:val="-2"/>
                <w:w w:val="55"/>
                <w:sz w:val="20"/>
                <w:szCs w:val="20"/>
              </w:rPr>
            </w:pPr>
          </w:p>
          <w:p w14:paraId="71A5EC8F" w14:textId="19682104"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5711015"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69BE5199" w14:textId="77777777" w:rsidTr="001C1514">
        <w:trPr>
          <w:trHeight w:val="153"/>
        </w:trPr>
        <w:tc>
          <w:tcPr>
            <w:tcW w:w="1162" w:type="pct"/>
          </w:tcPr>
          <w:p w14:paraId="76315E69" w14:textId="77777777" w:rsidR="007545E7" w:rsidRPr="00C52255" w:rsidRDefault="007545E7" w:rsidP="001C1514">
            <w:pPr>
              <w:spacing w:before="68"/>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t>Proposed financing structure for the Project:</w:t>
            </w:r>
          </w:p>
        </w:tc>
        <w:tc>
          <w:tcPr>
            <w:tcW w:w="3838" w:type="pct"/>
          </w:tcPr>
          <w:p w14:paraId="5EFFE9B0" w14:textId="77777777" w:rsidR="007545E7" w:rsidRPr="00C52255" w:rsidRDefault="007545E7" w:rsidP="001C1514">
            <w:pPr>
              <w:spacing w:before="14"/>
              <w:rPr>
                <w:rFonts w:ascii="Lucida Sans" w:eastAsia="Lucida Sans" w:hAnsi="Lucida Sans" w:cs="Lucida Sans"/>
                <w:i/>
                <w:color w:val="BABCBE"/>
                <w:spacing w:val="-2"/>
                <w:w w:val="90"/>
                <w:sz w:val="20"/>
                <w:szCs w:val="20"/>
              </w:rPr>
            </w:pPr>
            <w:r w:rsidRPr="00C52255">
              <w:rPr>
                <w:rFonts w:ascii="Lucida Sans" w:eastAsia="Lucida Sans" w:hAnsi="Lucida Sans" w:cs="Lucida Sans"/>
                <w:i/>
                <w:color w:val="BABCBE"/>
                <w:w w:val="90"/>
                <w:sz w:val="20"/>
                <w:szCs w:val="20"/>
              </w:rPr>
              <w:t>Equity</w:t>
            </w:r>
            <w:r w:rsidRPr="00C52255">
              <w:rPr>
                <w:rFonts w:ascii="Lucida Sans" w:eastAsia="Lucida Sans" w:hAnsi="Lucida Sans" w:cs="Lucida Sans"/>
                <w:i/>
                <w:color w:val="BABCBE"/>
                <w:spacing w:val="-2"/>
                <w:w w:val="90"/>
                <w:sz w:val="20"/>
                <w:szCs w:val="20"/>
              </w:rPr>
              <w:t xml:space="preserve"> </w:t>
            </w:r>
            <w:r w:rsidRPr="00C52255">
              <w:rPr>
                <w:rFonts w:ascii="Lucida Sans" w:eastAsia="Lucida Sans" w:hAnsi="Lucida Sans" w:cs="Lucida Sans"/>
                <w:i/>
                <w:color w:val="BABCBE"/>
                <w:w w:val="90"/>
                <w:sz w:val="20"/>
                <w:szCs w:val="20"/>
              </w:rPr>
              <w:t>Capital,</w:t>
            </w:r>
            <w:r w:rsidRPr="00C52255">
              <w:rPr>
                <w:rFonts w:ascii="Lucida Sans" w:eastAsia="Lucida Sans" w:hAnsi="Lucida Sans" w:cs="Lucida Sans"/>
                <w:i/>
                <w:color w:val="BABCBE"/>
                <w:spacing w:val="-2"/>
                <w:w w:val="90"/>
                <w:sz w:val="20"/>
                <w:szCs w:val="20"/>
              </w:rPr>
              <w:t xml:space="preserve"> </w:t>
            </w:r>
            <w:r w:rsidRPr="00C52255">
              <w:rPr>
                <w:rFonts w:ascii="Lucida Sans" w:eastAsia="Lucida Sans" w:hAnsi="Lucida Sans" w:cs="Lucida Sans"/>
                <w:i/>
                <w:color w:val="BABCBE"/>
                <w:w w:val="90"/>
                <w:sz w:val="20"/>
                <w:szCs w:val="20"/>
              </w:rPr>
              <w:t>Term</w:t>
            </w:r>
            <w:r w:rsidRPr="00C52255">
              <w:rPr>
                <w:rFonts w:ascii="Lucida Sans" w:eastAsia="Lucida Sans" w:hAnsi="Lucida Sans" w:cs="Lucida Sans"/>
                <w:i/>
                <w:color w:val="BABCBE"/>
                <w:spacing w:val="-1"/>
                <w:w w:val="90"/>
                <w:sz w:val="20"/>
                <w:szCs w:val="20"/>
              </w:rPr>
              <w:t xml:space="preserve"> </w:t>
            </w:r>
            <w:r w:rsidRPr="00C52255">
              <w:rPr>
                <w:rFonts w:ascii="Lucida Sans" w:eastAsia="Lucida Sans" w:hAnsi="Lucida Sans" w:cs="Lucida Sans"/>
                <w:i/>
                <w:color w:val="BABCBE"/>
                <w:w w:val="90"/>
                <w:sz w:val="20"/>
                <w:szCs w:val="20"/>
              </w:rPr>
              <w:t>Loan,</w:t>
            </w:r>
            <w:r w:rsidRPr="00C52255">
              <w:rPr>
                <w:rFonts w:ascii="Lucida Sans" w:eastAsia="Lucida Sans" w:hAnsi="Lucida Sans" w:cs="Lucida Sans"/>
                <w:i/>
                <w:color w:val="BABCBE"/>
                <w:spacing w:val="-2"/>
                <w:w w:val="90"/>
                <w:sz w:val="20"/>
                <w:szCs w:val="20"/>
              </w:rPr>
              <w:t xml:space="preserve"> </w:t>
            </w:r>
            <w:r w:rsidRPr="00C52255">
              <w:rPr>
                <w:rFonts w:ascii="Lucida Sans" w:eastAsia="Lucida Sans" w:hAnsi="Lucida Sans" w:cs="Lucida Sans"/>
                <w:i/>
                <w:color w:val="BABCBE"/>
                <w:w w:val="90"/>
                <w:sz w:val="20"/>
                <w:szCs w:val="20"/>
              </w:rPr>
              <w:t>External</w:t>
            </w:r>
            <w:r w:rsidRPr="00C52255">
              <w:rPr>
                <w:rFonts w:ascii="Lucida Sans" w:eastAsia="Lucida Sans" w:hAnsi="Lucida Sans" w:cs="Lucida Sans"/>
                <w:i/>
                <w:color w:val="BABCBE"/>
                <w:spacing w:val="-1"/>
                <w:w w:val="90"/>
                <w:sz w:val="20"/>
                <w:szCs w:val="20"/>
              </w:rPr>
              <w:t xml:space="preserve"> </w:t>
            </w:r>
            <w:r w:rsidRPr="00C52255">
              <w:rPr>
                <w:rFonts w:ascii="Lucida Sans" w:eastAsia="Lucida Sans" w:hAnsi="Lucida Sans" w:cs="Lucida Sans"/>
                <w:i/>
                <w:color w:val="BABCBE"/>
                <w:w w:val="90"/>
                <w:sz w:val="20"/>
                <w:szCs w:val="20"/>
              </w:rPr>
              <w:t>Commercial</w:t>
            </w:r>
            <w:r w:rsidRPr="00C52255">
              <w:rPr>
                <w:rFonts w:ascii="Lucida Sans" w:eastAsia="Lucida Sans" w:hAnsi="Lucida Sans" w:cs="Lucida Sans"/>
                <w:i/>
                <w:color w:val="BABCBE"/>
                <w:spacing w:val="-2"/>
                <w:w w:val="90"/>
                <w:sz w:val="20"/>
                <w:szCs w:val="20"/>
              </w:rPr>
              <w:t xml:space="preserve"> </w:t>
            </w:r>
            <w:r w:rsidRPr="00C52255">
              <w:rPr>
                <w:rFonts w:ascii="Lucida Sans" w:eastAsia="Lucida Sans" w:hAnsi="Lucida Sans" w:cs="Lucida Sans"/>
                <w:i/>
                <w:color w:val="BABCBE"/>
                <w:w w:val="90"/>
                <w:sz w:val="20"/>
                <w:szCs w:val="20"/>
              </w:rPr>
              <w:t>Borrowings,</w:t>
            </w:r>
            <w:r w:rsidRPr="00C52255">
              <w:rPr>
                <w:rFonts w:ascii="Lucida Sans" w:eastAsia="Lucida Sans" w:hAnsi="Lucida Sans" w:cs="Lucida Sans"/>
                <w:i/>
                <w:color w:val="BABCBE"/>
                <w:spacing w:val="-1"/>
                <w:w w:val="90"/>
                <w:sz w:val="20"/>
                <w:szCs w:val="20"/>
              </w:rPr>
              <w:t xml:space="preserve"> </w:t>
            </w:r>
            <w:r w:rsidRPr="00C52255">
              <w:rPr>
                <w:rFonts w:ascii="Lucida Sans" w:eastAsia="Lucida Sans" w:hAnsi="Lucida Sans" w:cs="Lucida Sans"/>
                <w:i/>
                <w:color w:val="BABCBE"/>
                <w:w w:val="90"/>
                <w:sz w:val="20"/>
                <w:szCs w:val="20"/>
              </w:rPr>
              <w:t>or any</w:t>
            </w:r>
            <w:r w:rsidRPr="00C52255">
              <w:rPr>
                <w:rFonts w:ascii="Lucida Sans" w:eastAsia="Lucida Sans" w:hAnsi="Lucida Sans" w:cs="Lucida Sans"/>
                <w:i/>
                <w:color w:val="BABCBE"/>
                <w:spacing w:val="-2"/>
                <w:w w:val="90"/>
                <w:sz w:val="20"/>
                <w:szCs w:val="20"/>
              </w:rPr>
              <w:t xml:space="preserve"> </w:t>
            </w:r>
            <w:r w:rsidRPr="00C52255">
              <w:rPr>
                <w:rFonts w:ascii="Lucida Sans" w:eastAsia="Lucida Sans" w:hAnsi="Lucida Sans" w:cs="Lucida Sans"/>
                <w:i/>
                <w:color w:val="BABCBE"/>
                <w:w w:val="90"/>
                <w:sz w:val="20"/>
                <w:szCs w:val="20"/>
              </w:rPr>
              <w:t>other</w:t>
            </w:r>
            <w:r w:rsidRPr="00C52255">
              <w:rPr>
                <w:rFonts w:ascii="Lucida Sans" w:eastAsia="Lucida Sans" w:hAnsi="Lucida Sans" w:cs="Lucida Sans"/>
                <w:i/>
                <w:color w:val="BABCBE"/>
                <w:spacing w:val="-1"/>
                <w:w w:val="90"/>
                <w:sz w:val="20"/>
                <w:szCs w:val="20"/>
              </w:rPr>
              <w:t xml:space="preserve"> </w:t>
            </w:r>
            <w:r w:rsidRPr="00C52255">
              <w:rPr>
                <w:rFonts w:ascii="Lucida Sans" w:eastAsia="Lucida Sans" w:hAnsi="Lucida Sans" w:cs="Lucida Sans"/>
                <w:i/>
                <w:color w:val="BABCBE"/>
                <w:spacing w:val="-2"/>
                <w:w w:val="90"/>
                <w:sz w:val="20"/>
                <w:szCs w:val="20"/>
              </w:rPr>
              <w:t>source</w:t>
            </w:r>
          </w:p>
          <w:p w14:paraId="1AB4F568" w14:textId="6D574F56"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2B3762E9" w14:textId="4AF80343"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6DA4D1B" w14:textId="77777777" w:rsidR="007545E7" w:rsidRPr="00C52255" w:rsidRDefault="007545E7" w:rsidP="001C1514">
            <w:pPr>
              <w:spacing w:before="14"/>
              <w:rPr>
                <w:rFonts w:ascii="Lucida Sans" w:eastAsia="Lucida Sans" w:hAnsi="Lucida Sans" w:cs="Lucida Sans"/>
                <w:spacing w:val="-2"/>
                <w:w w:val="55"/>
                <w:sz w:val="20"/>
                <w:szCs w:val="20"/>
              </w:rPr>
            </w:pPr>
          </w:p>
          <w:p w14:paraId="0F2A82FC" w14:textId="77777777" w:rsidR="007545E7" w:rsidRDefault="007545E7" w:rsidP="001C1514">
            <w:pPr>
              <w:spacing w:before="14"/>
              <w:rPr>
                <w:rFonts w:ascii="Lucida Sans" w:eastAsia="Lucida Sans" w:hAnsi="Lucida Sans" w:cs="Lucida Sans"/>
                <w:spacing w:val="-2"/>
                <w:w w:val="55"/>
                <w:sz w:val="20"/>
                <w:szCs w:val="20"/>
              </w:rPr>
            </w:pPr>
          </w:p>
          <w:p w14:paraId="7FCCAAB8"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405F0832" w14:textId="77777777" w:rsidTr="001C1514">
        <w:trPr>
          <w:trHeight w:val="153"/>
        </w:trPr>
        <w:tc>
          <w:tcPr>
            <w:tcW w:w="5000" w:type="pct"/>
            <w:gridSpan w:val="2"/>
            <w:shd w:val="clear" w:color="auto" w:fill="156082"/>
          </w:tcPr>
          <w:p w14:paraId="454D450E"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color w:val="FFFFFF"/>
                <w:spacing w:val="-4"/>
                <w:w w:val="105"/>
                <w:sz w:val="20"/>
                <w:szCs w:val="20"/>
              </w:rPr>
              <w:lastRenderedPageBreak/>
              <w:t>IV-</w:t>
            </w:r>
            <w:r w:rsidRPr="00C52255">
              <w:rPr>
                <w:rFonts w:ascii="Lucida Sans" w:eastAsia="Lucida Sans" w:hAnsi="Lucida Sans" w:cs="Lucida Sans"/>
                <w:color w:val="FFFFFF"/>
                <w:spacing w:val="-3"/>
                <w:w w:val="105"/>
                <w:sz w:val="20"/>
                <w:szCs w:val="20"/>
              </w:rPr>
              <w:t xml:space="preserve"> </w:t>
            </w:r>
            <w:r w:rsidRPr="00C52255">
              <w:rPr>
                <w:rFonts w:ascii="Lucida Sans" w:eastAsia="Lucida Sans" w:hAnsi="Lucida Sans" w:cs="Lucida Sans"/>
                <w:color w:val="FFFFFF"/>
                <w:spacing w:val="-4"/>
                <w:w w:val="105"/>
                <w:sz w:val="20"/>
                <w:szCs w:val="20"/>
              </w:rPr>
              <w:t xml:space="preserve">REQUIREMENTS FROM GOVERNMENT </w:t>
            </w:r>
          </w:p>
        </w:tc>
      </w:tr>
      <w:tr w:rsidR="007545E7" w:rsidRPr="00C52255" w14:paraId="43ADD6E4" w14:textId="77777777" w:rsidTr="001C1514">
        <w:trPr>
          <w:trHeight w:val="153"/>
        </w:trPr>
        <w:tc>
          <w:tcPr>
            <w:tcW w:w="5000" w:type="pct"/>
            <w:gridSpan w:val="2"/>
          </w:tcPr>
          <w:p w14:paraId="18CA4567" w14:textId="77777777" w:rsidR="007545E7" w:rsidRPr="00C52255" w:rsidRDefault="007545E7" w:rsidP="001C1514">
            <w:pPr>
              <w:rPr>
                <w:rFonts w:ascii="Lucida Sans" w:eastAsia="Lucida Sans" w:hAnsi="Lucida Sans" w:cs="Lucida Sans"/>
                <w:i/>
                <w:color w:val="1A477B"/>
                <w:spacing w:val="-2"/>
                <w:w w:val="95"/>
                <w:sz w:val="20"/>
                <w:szCs w:val="20"/>
              </w:rPr>
            </w:pPr>
          </w:p>
          <w:p w14:paraId="22D52EBA" w14:textId="77777777"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Description of the type and range of Government support that the Proposed Project is expected to require, if any. </w:t>
            </w:r>
          </w:p>
          <w:p w14:paraId="676E52C9" w14:textId="0A06A7BA"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E6AD239" w14:textId="6EDAD27A"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30F8915" w14:textId="28CD4F63"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60AC331" w14:textId="77777777" w:rsidR="007545E7" w:rsidRPr="00C52255" w:rsidRDefault="007545E7" w:rsidP="001C1514">
            <w:pPr>
              <w:spacing w:before="14"/>
              <w:rPr>
                <w:rFonts w:ascii="Lucida Sans" w:eastAsia="Lucida Sans" w:hAnsi="Lucida Sans" w:cs="Lucida Sans"/>
                <w:spacing w:val="-2"/>
                <w:w w:val="55"/>
                <w:sz w:val="20"/>
                <w:szCs w:val="20"/>
              </w:rPr>
            </w:pPr>
          </w:p>
          <w:p w14:paraId="15EF2378" w14:textId="77777777" w:rsidR="007545E7" w:rsidRPr="00C52255" w:rsidRDefault="007545E7" w:rsidP="001C1514">
            <w:pPr>
              <w:spacing w:before="14"/>
              <w:rPr>
                <w:rFonts w:ascii="Lucida Sans" w:eastAsia="Lucida Sans" w:hAnsi="Lucida Sans" w:cs="Lucida Sans"/>
                <w:spacing w:val="-2"/>
                <w:w w:val="55"/>
                <w:sz w:val="20"/>
                <w:szCs w:val="20"/>
              </w:rPr>
            </w:pPr>
          </w:p>
          <w:p w14:paraId="12305F08" w14:textId="77777777" w:rsidR="007545E7" w:rsidRPr="00C52255" w:rsidRDefault="007545E7" w:rsidP="001C1514">
            <w:pPr>
              <w:spacing w:before="14"/>
              <w:rPr>
                <w:rFonts w:ascii="Lucida Sans" w:eastAsia="Lucida Sans" w:hAnsi="Lucida Sans" w:cs="Lucida Sans"/>
                <w:spacing w:val="-2"/>
                <w:w w:val="55"/>
                <w:sz w:val="20"/>
                <w:szCs w:val="20"/>
              </w:rPr>
            </w:pPr>
          </w:p>
          <w:p w14:paraId="64BA5E5E" w14:textId="77777777" w:rsidR="007545E7" w:rsidRPr="00C52255" w:rsidRDefault="007545E7" w:rsidP="001C1514">
            <w:pPr>
              <w:spacing w:before="14"/>
              <w:rPr>
                <w:rFonts w:ascii="Lucida Sans" w:eastAsia="Lucida Sans" w:hAnsi="Lucida Sans" w:cs="Lucida Sans"/>
                <w:spacing w:val="-2"/>
                <w:w w:val="55"/>
                <w:sz w:val="20"/>
                <w:szCs w:val="20"/>
              </w:rPr>
            </w:pPr>
          </w:p>
          <w:p w14:paraId="5CC31948"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1BCF1A77" w14:textId="77777777" w:rsidTr="001C1514">
        <w:trPr>
          <w:trHeight w:val="153"/>
        </w:trPr>
        <w:tc>
          <w:tcPr>
            <w:tcW w:w="5000" w:type="pct"/>
            <w:gridSpan w:val="2"/>
            <w:shd w:val="clear" w:color="auto" w:fill="156082"/>
          </w:tcPr>
          <w:p w14:paraId="7F19CCB4"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color w:val="FFFFFF"/>
                <w:spacing w:val="-4"/>
                <w:w w:val="105"/>
                <w:sz w:val="20"/>
                <w:szCs w:val="20"/>
              </w:rPr>
              <w:t>V-</w:t>
            </w:r>
            <w:r w:rsidRPr="00C52255">
              <w:rPr>
                <w:rFonts w:ascii="Lucida Sans" w:eastAsia="Lucida Sans" w:hAnsi="Lucida Sans" w:cs="Lucida Sans"/>
                <w:color w:val="FFFFFF"/>
                <w:spacing w:val="-3"/>
                <w:w w:val="105"/>
                <w:sz w:val="20"/>
                <w:szCs w:val="20"/>
              </w:rPr>
              <w:t xml:space="preserve"> OUTCOME OF THE PROJECT </w:t>
            </w:r>
          </w:p>
        </w:tc>
      </w:tr>
      <w:tr w:rsidR="007545E7" w:rsidRPr="00C52255" w14:paraId="119483CC" w14:textId="77777777" w:rsidTr="001C1514">
        <w:trPr>
          <w:trHeight w:val="153"/>
        </w:trPr>
        <w:tc>
          <w:tcPr>
            <w:tcW w:w="5000" w:type="pct"/>
            <w:gridSpan w:val="2"/>
          </w:tcPr>
          <w:p w14:paraId="7337117B" w14:textId="77777777" w:rsidR="007545E7" w:rsidRPr="00C52255" w:rsidRDefault="007545E7" w:rsidP="001C1514">
            <w:pPr>
              <w:rPr>
                <w:rFonts w:ascii="Lucida Sans" w:eastAsia="Lucida Sans" w:hAnsi="Lucida Sans" w:cs="Lucida Sans"/>
                <w:i/>
                <w:color w:val="1A477B"/>
                <w:spacing w:val="-2"/>
                <w:w w:val="95"/>
                <w:sz w:val="20"/>
                <w:szCs w:val="20"/>
              </w:rPr>
            </w:pPr>
          </w:p>
          <w:p w14:paraId="22A69C1D" w14:textId="77777777"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Please provide </w:t>
            </w:r>
            <w:proofErr w:type="gramStart"/>
            <w:r w:rsidRPr="00C52255">
              <w:rPr>
                <w:rFonts w:ascii="Lucida Sans" w:eastAsia="Lucida Sans" w:hAnsi="Lucida Sans" w:cs="Lucida Sans"/>
                <w:i/>
                <w:color w:val="1A477B"/>
                <w:spacing w:val="-2"/>
                <w:w w:val="95"/>
                <w:sz w:val="20"/>
                <w:szCs w:val="20"/>
              </w:rPr>
              <w:t>a brief summary</w:t>
            </w:r>
            <w:proofErr w:type="gramEnd"/>
            <w:r w:rsidRPr="00C52255">
              <w:rPr>
                <w:rFonts w:ascii="Lucida Sans" w:eastAsia="Lucida Sans" w:hAnsi="Lucida Sans" w:cs="Lucida Sans"/>
                <w:i/>
                <w:color w:val="1A477B"/>
                <w:spacing w:val="-2"/>
                <w:w w:val="95"/>
                <w:sz w:val="20"/>
                <w:szCs w:val="20"/>
              </w:rPr>
              <w:t xml:space="preserve"> on how the Project will benefit the country and how the Proponent has envisaged to carry out the Project. Please including the following details: </w:t>
            </w:r>
          </w:p>
          <w:p w14:paraId="6CBFC4BF" w14:textId="77777777" w:rsidR="007545E7" w:rsidRPr="00C52255" w:rsidRDefault="007545E7" w:rsidP="001C1514">
            <w:pPr>
              <w:rPr>
                <w:rFonts w:ascii="Lucida Sans" w:eastAsia="Lucida Sans" w:hAnsi="Lucida Sans" w:cs="Lucida Sans"/>
                <w:i/>
                <w:color w:val="1A477B"/>
                <w:spacing w:val="-2"/>
                <w:w w:val="95"/>
                <w:sz w:val="20"/>
                <w:szCs w:val="20"/>
              </w:rPr>
            </w:pPr>
          </w:p>
          <w:p w14:paraId="13EBC6C8" w14:textId="77777777" w:rsidR="007545E7" w:rsidRPr="00C52255" w:rsidRDefault="007545E7" w:rsidP="007545E7">
            <w:pPr>
              <w:numPr>
                <w:ilvl w:val="0"/>
                <w:numId w:val="27"/>
              </w:numPr>
              <w:ind w:left="0" w:hanging="105"/>
              <w:contextualSpacing/>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Details of socio-economic impact of the Project </w:t>
            </w:r>
          </w:p>
          <w:p w14:paraId="57358FA4" w14:textId="77777777" w:rsidR="007545E7" w:rsidRPr="00C52255" w:rsidRDefault="007545E7" w:rsidP="007545E7">
            <w:pPr>
              <w:numPr>
                <w:ilvl w:val="0"/>
                <w:numId w:val="27"/>
              </w:numPr>
              <w:ind w:left="0" w:hanging="105"/>
              <w:contextualSpacing/>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Details of any unmet need that would be met by the Proposal. </w:t>
            </w:r>
          </w:p>
          <w:p w14:paraId="3CD46E21" w14:textId="77777777" w:rsidR="007545E7" w:rsidRPr="00C52255" w:rsidRDefault="007545E7" w:rsidP="007545E7">
            <w:pPr>
              <w:numPr>
                <w:ilvl w:val="0"/>
                <w:numId w:val="27"/>
              </w:numPr>
              <w:ind w:left="0" w:hanging="105"/>
              <w:contextualSpacing/>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How the project is aligned with the Government’s strategic objective, priorities, policy objectives and needs</w:t>
            </w:r>
          </w:p>
          <w:p w14:paraId="3C91C2E0" w14:textId="77777777" w:rsidR="007545E7" w:rsidRPr="00C52255" w:rsidRDefault="007545E7" w:rsidP="007545E7">
            <w:pPr>
              <w:numPr>
                <w:ilvl w:val="0"/>
                <w:numId w:val="27"/>
              </w:numPr>
              <w:ind w:left="0" w:hanging="105"/>
              <w:contextualSpacing/>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Indicative timeline for the implementation of the Project </w:t>
            </w:r>
          </w:p>
          <w:p w14:paraId="3EEDF1E1" w14:textId="77777777" w:rsidR="007545E7" w:rsidRPr="00C52255" w:rsidRDefault="007545E7" w:rsidP="007545E7">
            <w:pPr>
              <w:numPr>
                <w:ilvl w:val="0"/>
                <w:numId w:val="27"/>
              </w:numPr>
              <w:ind w:left="0" w:hanging="105"/>
              <w:contextualSpacing/>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Risks and Challenges arising from the Project for the Proponent and the Government and proposed risk mitigation strategies </w:t>
            </w:r>
          </w:p>
          <w:p w14:paraId="49650ACC" w14:textId="77777777" w:rsidR="007545E7" w:rsidRPr="00C52255" w:rsidRDefault="007545E7" w:rsidP="001C1514">
            <w:pPr>
              <w:contextualSpacing/>
              <w:rPr>
                <w:rFonts w:ascii="Lucida Sans" w:eastAsia="Lucida Sans" w:hAnsi="Lucida Sans" w:cs="Lucida Sans"/>
                <w:spacing w:val="-2"/>
                <w:w w:val="55"/>
                <w:sz w:val="20"/>
                <w:szCs w:val="20"/>
              </w:rPr>
            </w:pPr>
          </w:p>
          <w:p w14:paraId="445C0794" w14:textId="4AD4C4A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99B9FF2" w14:textId="36D533C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253BEF7" w14:textId="033ED5FE"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1D1B81C" w14:textId="3DD4752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590F4B9" w14:textId="3DD07981"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50932EC" w14:textId="4EDE4CF5"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2CF38025" w14:textId="61E983C1"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487E150" w14:textId="084D300D"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BDB73AF" w14:textId="7BDEAD34"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CF1CE33" w14:textId="6B7A258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3805B43" w14:textId="6333CF1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E39DFFF" w14:textId="78276DDD"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D531E7D" w14:textId="786E3CC3"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8C58DFC" w14:textId="5812AB2D"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DE4B798" w14:textId="7288AECB"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A63FACA" w14:textId="4F87D76F"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898F68B" w14:textId="5A60474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F370032" w14:textId="7C9EF4E1"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C0F65DE" w14:textId="5EB9B1B4"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6D36838" w14:textId="5A4B6089" w:rsidR="007545E7" w:rsidRPr="00C52255" w:rsidRDefault="007545E7" w:rsidP="007545E7">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07AE86F" w14:textId="7AFEBBE9"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633B121" w14:textId="3553B364"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381F31C7" w14:textId="2607A6D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FC583A0" w14:textId="2CD375CB"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77574CEA" w14:textId="33801C52"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B2EAB42" w14:textId="53795E25"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lastRenderedPageBreak/>
              <w:t>……………………………………………………………………………………………………………………………....................................................................................................................</w:t>
            </w:r>
          </w:p>
          <w:p w14:paraId="786D05B9" w14:textId="3485F5F5"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9818910" w14:textId="0DD3400D"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973F238" w14:textId="1A0AB013"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0202C28" w14:textId="6FE71BE0"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D4ABDE4" w14:textId="55B52FE2" w:rsidR="007545E7"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6763B8FB" w14:textId="77777777" w:rsidR="007545E7" w:rsidRPr="00C52255" w:rsidRDefault="007545E7" w:rsidP="001C1514">
            <w:pPr>
              <w:spacing w:before="14"/>
              <w:rPr>
                <w:rFonts w:ascii="Lucida Sans" w:eastAsia="Lucida Sans" w:hAnsi="Lucida Sans" w:cs="Lucida Sans"/>
                <w:spacing w:val="-2"/>
                <w:w w:val="55"/>
                <w:sz w:val="20"/>
                <w:szCs w:val="20"/>
              </w:rPr>
            </w:pPr>
          </w:p>
          <w:p w14:paraId="77BC65A6"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189013F5" w14:textId="77777777" w:rsidTr="001C1514">
        <w:trPr>
          <w:trHeight w:val="153"/>
        </w:trPr>
        <w:tc>
          <w:tcPr>
            <w:tcW w:w="5000" w:type="pct"/>
            <w:gridSpan w:val="2"/>
            <w:shd w:val="clear" w:color="auto" w:fill="156082"/>
          </w:tcPr>
          <w:p w14:paraId="0990F192" w14:textId="77777777"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color w:val="FFFFFF"/>
                <w:spacing w:val="-4"/>
                <w:w w:val="105"/>
                <w:sz w:val="20"/>
                <w:szCs w:val="20"/>
              </w:rPr>
              <w:lastRenderedPageBreak/>
              <w:t>V-</w:t>
            </w:r>
            <w:r w:rsidRPr="00C52255">
              <w:rPr>
                <w:rFonts w:ascii="Lucida Sans" w:eastAsia="Lucida Sans" w:hAnsi="Lucida Sans" w:cs="Lucida Sans"/>
                <w:color w:val="FFFFFF"/>
                <w:spacing w:val="-3"/>
                <w:w w:val="105"/>
                <w:sz w:val="20"/>
                <w:szCs w:val="20"/>
              </w:rPr>
              <w:t xml:space="preserve"> AGENCY POINTS OF CONTACT </w:t>
            </w:r>
          </w:p>
        </w:tc>
      </w:tr>
      <w:tr w:rsidR="007545E7" w:rsidRPr="00C52255" w14:paraId="27F5C913" w14:textId="77777777" w:rsidTr="001C1514">
        <w:trPr>
          <w:trHeight w:val="153"/>
        </w:trPr>
        <w:tc>
          <w:tcPr>
            <w:tcW w:w="5000" w:type="pct"/>
            <w:gridSpan w:val="2"/>
          </w:tcPr>
          <w:p w14:paraId="6A5A4E08" w14:textId="77777777" w:rsidR="007545E7" w:rsidRPr="00C52255" w:rsidRDefault="007545E7" w:rsidP="001C1514">
            <w:pPr>
              <w:rPr>
                <w:rFonts w:ascii="Lucida Sans" w:eastAsia="Lucida Sans" w:hAnsi="Lucida Sans" w:cs="Lucida Sans"/>
                <w:i/>
                <w:color w:val="1A477B"/>
                <w:spacing w:val="-2"/>
                <w:w w:val="95"/>
                <w:sz w:val="20"/>
                <w:szCs w:val="20"/>
              </w:rPr>
            </w:pPr>
          </w:p>
          <w:p w14:paraId="2570734E" w14:textId="77777777"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If applicable, please provide names and contact information of any other agency and Government points of contact already contacted regarding this proposal. </w:t>
            </w:r>
          </w:p>
          <w:p w14:paraId="66044E7A" w14:textId="77777777" w:rsidR="007545E7" w:rsidRPr="00C52255" w:rsidRDefault="007545E7" w:rsidP="001C1514">
            <w:pPr>
              <w:rPr>
                <w:rFonts w:ascii="Lucida Sans" w:eastAsia="Lucida Sans" w:hAnsi="Lucida Sans" w:cs="Lucida Sans"/>
                <w:i/>
                <w:color w:val="1A477B"/>
                <w:spacing w:val="-2"/>
                <w:w w:val="95"/>
                <w:sz w:val="20"/>
                <w:szCs w:val="20"/>
              </w:rPr>
            </w:pPr>
          </w:p>
          <w:p w14:paraId="4E4381AD" w14:textId="7C944C60"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0ED29E25" w14:textId="300DB2FB"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spacing w:val="-2"/>
                <w:w w:val="55"/>
                <w:sz w:val="20"/>
                <w:szCs w:val="20"/>
              </w:rPr>
              <w:t>……………………………………………………………………………………………………………………………....................................................................................................................</w:t>
            </w:r>
          </w:p>
          <w:p w14:paraId="4109B22E" w14:textId="3CB29C08"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2C056627" w14:textId="22118914"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spacing w:val="-2"/>
                <w:w w:val="55"/>
                <w:sz w:val="20"/>
                <w:szCs w:val="20"/>
              </w:rPr>
              <w:t>……………………………………………………………………………………………………………………………....................................................................................................................</w:t>
            </w:r>
          </w:p>
          <w:p w14:paraId="662CBF08" w14:textId="64D5E606"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5DA98014" w14:textId="194CED8A" w:rsidR="007545E7"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4AA367DD" w14:textId="77777777" w:rsidR="007545E7" w:rsidRDefault="007545E7" w:rsidP="001C1514">
            <w:pPr>
              <w:spacing w:before="14"/>
              <w:rPr>
                <w:rFonts w:ascii="Lucida Sans" w:eastAsia="Lucida Sans" w:hAnsi="Lucida Sans" w:cs="Lucida Sans"/>
                <w:spacing w:val="-2"/>
                <w:w w:val="55"/>
                <w:sz w:val="20"/>
                <w:szCs w:val="20"/>
              </w:rPr>
            </w:pPr>
          </w:p>
          <w:p w14:paraId="79D47900" w14:textId="77777777" w:rsidR="007545E7" w:rsidRPr="00C52255" w:rsidRDefault="007545E7" w:rsidP="001C1514">
            <w:pPr>
              <w:spacing w:before="14"/>
              <w:rPr>
                <w:rFonts w:ascii="Lucida Sans" w:eastAsia="Lucida Sans" w:hAnsi="Lucida Sans" w:cs="Lucida Sans"/>
                <w:spacing w:val="-2"/>
                <w:w w:val="55"/>
                <w:sz w:val="20"/>
                <w:szCs w:val="20"/>
              </w:rPr>
            </w:pPr>
          </w:p>
          <w:p w14:paraId="6732EE88" w14:textId="77777777" w:rsidR="007545E7" w:rsidRPr="00C52255" w:rsidRDefault="007545E7" w:rsidP="001C1514">
            <w:pPr>
              <w:rPr>
                <w:rFonts w:ascii="Lucida Sans" w:eastAsia="Lucida Sans" w:hAnsi="Lucida Sans" w:cs="Lucida Sans"/>
                <w:i/>
                <w:color w:val="1A477B"/>
                <w:spacing w:val="-2"/>
                <w:w w:val="95"/>
                <w:sz w:val="20"/>
                <w:szCs w:val="20"/>
              </w:rPr>
            </w:pPr>
          </w:p>
        </w:tc>
      </w:tr>
      <w:tr w:rsidR="007545E7" w:rsidRPr="00C52255" w14:paraId="0E10C393" w14:textId="77777777" w:rsidTr="001C1514">
        <w:trPr>
          <w:trHeight w:val="153"/>
        </w:trPr>
        <w:tc>
          <w:tcPr>
            <w:tcW w:w="5000" w:type="pct"/>
            <w:gridSpan w:val="2"/>
            <w:shd w:val="clear" w:color="auto" w:fill="156082"/>
          </w:tcPr>
          <w:p w14:paraId="1B2FA66F" w14:textId="77777777" w:rsidR="007545E7" w:rsidRPr="00C52255" w:rsidRDefault="007545E7" w:rsidP="001C1514">
            <w:pPr>
              <w:spacing w:before="14"/>
              <w:rPr>
                <w:rFonts w:ascii="Lucida Sans" w:eastAsia="Lucida Sans" w:hAnsi="Lucida Sans" w:cs="Lucida Sans"/>
                <w:color w:val="FFFFFF"/>
                <w:spacing w:val="-3"/>
                <w:w w:val="105"/>
                <w:sz w:val="20"/>
                <w:szCs w:val="20"/>
              </w:rPr>
            </w:pPr>
            <w:r w:rsidRPr="00C52255">
              <w:rPr>
                <w:rFonts w:ascii="Lucida Sans" w:eastAsia="Lucida Sans" w:hAnsi="Lucida Sans" w:cs="Lucida Sans"/>
                <w:color w:val="FFFFFF"/>
                <w:spacing w:val="-3"/>
                <w:w w:val="105"/>
                <w:sz w:val="20"/>
                <w:szCs w:val="20"/>
              </w:rPr>
              <w:t xml:space="preserve">V- CONTACT / REPRESENTATIVE DETAILS </w:t>
            </w:r>
          </w:p>
        </w:tc>
      </w:tr>
      <w:tr w:rsidR="007545E7" w:rsidRPr="00C52255" w14:paraId="30D46C94" w14:textId="77777777" w:rsidTr="001C1514">
        <w:trPr>
          <w:trHeight w:val="153"/>
        </w:trPr>
        <w:tc>
          <w:tcPr>
            <w:tcW w:w="5000" w:type="pct"/>
            <w:gridSpan w:val="2"/>
          </w:tcPr>
          <w:p w14:paraId="342B8A50" w14:textId="77777777" w:rsidR="007545E7" w:rsidRPr="00C52255" w:rsidRDefault="007545E7" w:rsidP="001C1514">
            <w:pPr>
              <w:rPr>
                <w:rFonts w:ascii="Lucida Sans" w:eastAsia="Lucida Sans" w:hAnsi="Lucida Sans" w:cs="Lucida Sans"/>
                <w:i/>
                <w:color w:val="1A477B"/>
                <w:spacing w:val="-2"/>
                <w:w w:val="95"/>
                <w:sz w:val="20"/>
                <w:szCs w:val="20"/>
              </w:rPr>
            </w:pPr>
            <w:r w:rsidRPr="00C52255">
              <w:rPr>
                <w:rFonts w:ascii="Lucida Sans" w:eastAsia="Lucida Sans" w:hAnsi="Lucida Sans" w:cs="Lucida Sans"/>
                <w:i/>
                <w:color w:val="1A477B"/>
                <w:spacing w:val="-2"/>
                <w:w w:val="95"/>
                <w:sz w:val="20"/>
                <w:szCs w:val="20"/>
              </w:rPr>
              <w:t xml:space="preserve">All communications by the Government of Maldives with respect to this application shall be directed to the contact person identified below. The Government of Maldives is not responsible to communicate to any other party seeking any information on behalf of the Proponent. If there are any changes, the Proponent is required to inform the Government of Maldives in writing or via email. </w:t>
            </w:r>
          </w:p>
          <w:p w14:paraId="0565E37A" w14:textId="77777777" w:rsidR="007545E7" w:rsidRPr="00C52255" w:rsidRDefault="007545E7" w:rsidP="001C1514">
            <w:pPr>
              <w:rPr>
                <w:rFonts w:ascii="Lucida Sans" w:eastAsia="Lucida Sans" w:hAnsi="Lucida Sans" w:cs="Lucida Sans"/>
                <w:i/>
                <w:color w:val="1A477B"/>
                <w:spacing w:val="-2"/>
                <w:w w:val="95"/>
                <w:sz w:val="20"/>
                <w:szCs w:val="20"/>
              </w:rPr>
            </w:pPr>
          </w:p>
        </w:tc>
      </w:tr>
      <w:tr w:rsidR="007545E7" w:rsidRPr="00C52255" w14:paraId="6068D8C1" w14:textId="77777777" w:rsidTr="001C1514">
        <w:trPr>
          <w:trHeight w:val="153"/>
        </w:trPr>
        <w:tc>
          <w:tcPr>
            <w:tcW w:w="5000" w:type="pct"/>
            <w:gridSpan w:val="2"/>
          </w:tcPr>
          <w:p w14:paraId="60563883"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Title:                          </w:t>
            </w:r>
            <w:r w:rsidRPr="00C52255">
              <w:rPr>
                <w:rFonts w:ascii="Lucida Sans" w:eastAsia="Lucida Sans" w:hAnsi="Lucida Sans" w:cs="Lucida Sans"/>
                <w:spacing w:val="-2"/>
                <w:w w:val="55"/>
                <w:sz w:val="20"/>
                <w:szCs w:val="20"/>
              </w:rPr>
              <w:t>…………………………………………………………………................................................................</w:t>
            </w:r>
          </w:p>
          <w:p w14:paraId="66C2F61E"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5A19B159" w14:textId="77777777" w:rsidTr="001C1514">
        <w:trPr>
          <w:trHeight w:val="153"/>
        </w:trPr>
        <w:tc>
          <w:tcPr>
            <w:tcW w:w="5000" w:type="pct"/>
            <w:gridSpan w:val="2"/>
          </w:tcPr>
          <w:p w14:paraId="3150479F"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First Name:              </w:t>
            </w:r>
            <w:r w:rsidRPr="00C52255">
              <w:rPr>
                <w:rFonts w:ascii="Lucida Sans" w:eastAsia="Lucida Sans" w:hAnsi="Lucida Sans" w:cs="Lucida Sans"/>
                <w:spacing w:val="-2"/>
                <w:w w:val="55"/>
                <w:sz w:val="20"/>
                <w:szCs w:val="20"/>
              </w:rPr>
              <w:t>…………………………………………………………………................................................................</w:t>
            </w:r>
          </w:p>
          <w:p w14:paraId="6FD85AA0"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7D8436D3" w14:textId="77777777" w:rsidTr="001C1514">
        <w:trPr>
          <w:trHeight w:val="153"/>
        </w:trPr>
        <w:tc>
          <w:tcPr>
            <w:tcW w:w="5000" w:type="pct"/>
            <w:gridSpan w:val="2"/>
          </w:tcPr>
          <w:p w14:paraId="26B57B86"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Last Name:               </w:t>
            </w:r>
            <w:r w:rsidRPr="00C52255">
              <w:rPr>
                <w:rFonts w:ascii="Lucida Sans" w:eastAsia="Lucida Sans" w:hAnsi="Lucida Sans" w:cs="Lucida Sans"/>
                <w:spacing w:val="-2"/>
                <w:w w:val="55"/>
                <w:sz w:val="20"/>
                <w:szCs w:val="20"/>
              </w:rPr>
              <w:t>…………………………………………………………………................................................................</w:t>
            </w:r>
          </w:p>
          <w:p w14:paraId="1B509581"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026B66CD" w14:textId="77777777" w:rsidTr="001C1514">
        <w:trPr>
          <w:trHeight w:val="153"/>
        </w:trPr>
        <w:tc>
          <w:tcPr>
            <w:tcW w:w="5000" w:type="pct"/>
            <w:gridSpan w:val="2"/>
          </w:tcPr>
          <w:p w14:paraId="543828FF"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Job Title:                   </w:t>
            </w:r>
            <w:r w:rsidRPr="00C52255">
              <w:rPr>
                <w:rFonts w:ascii="Lucida Sans" w:eastAsia="Lucida Sans" w:hAnsi="Lucida Sans" w:cs="Lucida Sans"/>
                <w:spacing w:val="-2"/>
                <w:w w:val="55"/>
                <w:sz w:val="20"/>
                <w:szCs w:val="20"/>
              </w:rPr>
              <w:t>…………………………………………………………………................................................................</w:t>
            </w:r>
          </w:p>
          <w:p w14:paraId="0989B181"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281BF479" w14:textId="77777777" w:rsidTr="001C1514">
        <w:trPr>
          <w:trHeight w:val="153"/>
        </w:trPr>
        <w:tc>
          <w:tcPr>
            <w:tcW w:w="5000" w:type="pct"/>
            <w:gridSpan w:val="2"/>
          </w:tcPr>
          <w:p w14:paraId="6D537E24"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Phone Number:       </w:t>
            </w:r>
            <w:r w:rsidRPr="00C52255">
              <w:rPr>
                <w:rFonts w:ascii="Lucida Sans" w:eastAsia="Lucida Sans" w:hAnsi="Lucida Sans" w:cs="Lucida Sans"/>
                <w:spacing w:val="-2"/>
                <w:w w:val="55"/>
                <w:sz w:val="20"/>
                <w:szCs w:val="20"/>
              </w:rPr>
              <w:t>…………………………………………………………………................................................................</w:t>
            </w:r>
          </w:p>
          <w:p w14:paraId="371B29B6"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3EF2CFC7" w14:textId="77777777" w:rsidTr="001C1514">
        <w:trPr>
          <w:trHeight w:val="153"/>
        </w:trPr>
        <w:tc>
          <w:tcPr>
            <w:tcW w:w="5000" w:type="pct"/>
            <w:gridSpan w:val="2"/>
          </w:tcPr>
          <w:p w14:paraId="537E9920" w14:textId="77777777" w:rsidR="007545E7" w:rsidRPr="00C52255" w:rsidRDefault="007545E7" w:rsidP="001C1514">
            <w:pPr>
              <w:spacing w:before="14"/>
              <w:rPr>
                <w:rFonts w:ascii="Lucida Sans" w:eastAsia="Lucida Sans" w:hAnsi="Lucida Sans" w:cs="Lucida Sans"/>
                <w:sz w:val="20"/>
                <w:szCs w:val="20"/>
              </w:rPr>
            </w:pPr>
            <w:r w:rsidRPr="00C52255">
              <w:rPr>
                <w:rFonts w:ascii="Basis Grotesque Pro" w:eastAsia="Lucida Sans" w:hAnsi="Basis Grotesque Pro" w:cs="Lucida Sans"/>
                <w:sz w:val="20"/>
                <w:szCs w:val="20"/>
              </w:rPr>
              <w:t xml:space="preserve">Email:                        </w:t>
            </w:r>
            <w:r w:rsidRPr="00C52255">
              <w:rPr>
                <w:rFonts w:ascii="Lucida Sans" w:eastAsia="Lucida Sans" w:hAnsi="Lucida Sans" w:cs="Lucida Sans"/>
                <w:spacing w:val="-2"/>
                <w:w w:val="55"/>
                <w:sz w:val="20"/>
                <w:szCs w:val="20"/>
              </w:rPr>
              <w:t>…………………………………………………………………................................................................</w:t>
            </w:r>
          </w:p>
          <w:p w14:paraId="3AC5524B" w14:textId="77777777" w:rsidR="007545E7" w:rsidRPr="00C52255" w:rsidRDefault="007545E7" w:rsidP="001C1514">
            <w:pPr>
              <w:spacing w:before="14"/>
              <w:rPr>
                <w:rFonts w:ascii="Basis Grotesque Pro" w:eastAsia="Lucida Sans" w:hAnsi="Basis Grotesque Pro" w:cs="Lucida Sans"/>
                <w:sz w:val="20"/>
                <w:szCs w:val="20"/>
              </w:rPr>
            </w:pPr>
          </w:p>
        </w:tc>
      </w:tr>
      <w:tr w:rsidR="007545E7" w:rsidRPr="00C52255" w14:paraId="6E94F867" w14:textId="77777777" w:rsidTr="001C1514">
        <w:trPr>
          <w:trHeight w:val="153"/>
        </w:trPr>
        <w:tc>
          <w:tcPr>
            <w:tcW w:w="5000" w:type="pct"/>
            <w:gridSpan w:val="2"/>
          </w:tcPr>
          <w:p w14:paraId="0419D88B" w14:textId="77777777" w:rsidR="007545E7" w:rsidRPr="00C52255" w:rsidRDefault="007545E7" w:rsidP="001C1514">
            <w:pPr>
              <w:rPr>
                <w:rFonts w:ascii="Lucida Sans" w:eastAsia="Lucida Sans" w:hAnsi="Lucida Sans" w:cs="Lucida Sans"/>
                <w:iCs/>
                <w:color w:val="1A477B"/>
                <w:spacing w:val="-2"/>
                <w:w w:val="95"/>
                <w:sz w:val="20"/>
                <w:szCs w:val="20"/>
              </w:rPr>
            </w:pPr>
          </w:p>
        </w:tc>
      </w:tr>
      <w:tr w:rsidR="007545E7" w:rsidRPr="00C52255" w14:paraId="7FCB957E" w14:textId="77777777" w:rsidTr="001C1514">
        <w:trPr>
          <w:trHeight w:val="153"/>
        </w:trPr>
        <w:tc>
          <w:tcPr>
            <w:tcW w:w="5000" w:type="pct"/>
            <w:gridSpan w:val="2"/>
            <w:shd w:val="clear" w:color="auto" w:fill="156082"/>
          </w:tcPr>
          <w:p w14:paraId="640A7230"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color w:val="FFFFFF"/>
                <w:spacing w:val="-4"/>
                <w:w w:val="105"/>
                <w:sz w:val="20"/>
                <w:szCs w:val="20"/>
              </w:rPr>
              <w:t>V-</w:t>
            </w:r>
            <w:r w:rsidRPr="00C52255">
              <w:rPr>
                <w:rFonts w:ascii="Lucida Sans" w:eastAsia="Lucida Sans" w:hAnsi="Lucida Sans" w:cs="Lucida Sans"/>
                <w:color w:val="FFFFFF"/>
                <w:spacing w:val="-3"/>
                <w:w w:val="105"/>
                <w:sz w:val="20"/>
                <w:szCs w:val="20"/>
              </w:rPr>
              <w:t xml:space="preserve"> DECLARATION – INDIVIDUALS (</w:t>
            </w:r>
            <w:r w:rsidRPr="00C52255">
              <w:rPr>
                <w:rFonts w:ascii="Lucida Sans" w:eastAsia="Lucida Sans" w:hAnsi="Lucida Sans" w:cs="Lucida Sans"/>
                <w:i/>
                <w:iCs/>
                <w:color w:val="FFFFFF"/>
                <w:spacing w:val="-3"/>
                <w:w w:val="105"/>
                <w:sz w:val="20"/>
                <w:szCs w:val="20"/>
              </w:rPr>
              <w:t>if the Proponent is an individual</w:t>
            </w:r>
            <w:r w:rsidRPr="00C52255">
              <w:rPr>
                <w:rFonts w:ascii="Lucida Sans" w:eastAsia="Lucida Sans" w:hAnsi="Lucida Sans" w:cs="Lucida Sans"/>
                <w:color w:val="FFFFFF"/>
                <w:spacing w:val="-3"/>
                <w:w w:val="105"/>
                <w:sz w:val="20"/>
                <w:szCs w:val="20"/>
              </w:rPr>
              <w:t xml:space="preserve">) </w:t>
            </w:r>
          </w:p>
        </w:tc>
      </w:tr>
      <w:tr w:rsidR="007545E7" w:rsidRPr="00C52255" w14:paraId="7FDA9EF2" w14:textId="77777777" w:rsidTr="001C1514">
        <w:trPr>
          <w:trHeight w:val="153"/>
        </w:trPr>
        <w:tc>
          <w:tcPr>
            <w:tcW w:w="5000" w:type="pct"/>
            <w:gridSpan w:val="2"/>
          </w:tcPr>
          <w:p w14:paraId="4032FEDB" w14:textId="77777777" w:rsidR="007545E7" w:rsidRPr="00C52255" w:rsidRDefault="007545E7" w:rsidP="001C1514">
            <w:pPr>
              <w:spacing w:before="14"/>
              <w:rPr>
                <w:rFonts w:ascii="Basis Grotesque Pro" w:eastAsia="Lucida Sans" w:hAnsi="Basis Grotesque Pro" w:cs="Lucida Sans"/>
                <w:w w:val="95"/>
                <w:sz w:val="20"/>
                <w:szCs w:val="20"/>
              </w:rPr>
            </w:pPr>
          </w:p>
          <w:p w14:paraId="7F67E99A" w14:textId="77777777" w:rsidR="007545E7" w:rsidRPr="00C52255" w:rsidRDefault="007545E7" w:rsidP="001C1514">
            <w:pPr>
              <w:spacing w:before="14"/>
              <w:rPr>
                <w:rFonts w:ascii="Basis Grotesque Pro" w:eastAsia="Lucida Sans" w:hAnsi="Basis Grotesque Pro" w:cs="Lucida Sans"/>
                <w:w w:val="95"/>
                <w:sz w:val="20"/>
                <w:szCs w:val="20"/>
              </w:rPr>
            </w:pPr>
            <w:r w:rsidRPr="00C52255">
              <w:rPr>
                <w:rFonts w:ascii="Basis Grotesque Pro" w:eastAsia="Lucida Sans" w:hAnsi="Basis Grotesque Pro" w:cs="Lucida Sans"/>
                <w:spacing w:val="-2"/>
                <w:w w:val="90"/>
                <w:sz w:val="20"/>
                <w:szCs w:val="20"/>
              </w:rPr>
              <w:t>Statement of no prior or pending convictions [individuals]</w:t>
            </w:r>
          </w:p>
          <w:p w14:paraId="5079B52D" w14:textId="77777777" w:rsidR="007545E7" w:rsidRPr="00C52255" w:rsidRDefault="007545E7" w:rsidP="001C1514">
            <w:pPr>
              <w:tabs>
                <w:tab w:val="left" w:pos="3331"/>
              </w:tabs>
              <w:spacing w:before="14" w:line="316" w:lineRule="auto"/>
              <w:rPr>
                <w:rFonts w:ascii="Basis Grotesque Pro" w:eastAsia="Lucida Sans" w:hAnsi="Basis Grotesque Pro" w:cs="Lucida Sans"/>
                <w:spacing w:val="-2"/>
                <w:w w:val="90"/>
                <w:sz w:val="20"/>
                <w:szCs w:val="20"/>
              </w:rPr>
            </w:pPr>
          </w:p>
          <w:p w14:paraId="68285F54" w14:textId="77777777" w:rsidR="007545E7" w:rsidRPr="00C52255" w:rsidRDefault="007545E7" w:rsidP="001C1514">
            <w:pPr>
              <w:tabs>
                <w:tab w:val="left" w:pos="3331"/>
              </w:tabs>
              <w:spacing w:before="14" w:line="316" w:lineRule="auto"/>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I </w:t>
            </w:r>
            <w:r w:rsidRPr="00C52255">
              <w:rPr>
                <w:rFonts w:ascii="Basis Grotesque Pro" w:eastAsia="Lucida Sans" w:hAnsi="Basis Grotesque Pro" w:cs="Lucida Sans"/>
                <w:spacing w:val="-2"/>
                <w:w w:val="90"/>
                <w:sz w:val="20"/>
                <w:szCs w:val="20"/>
                <w:u w:val="dash"/>
              </w:rPr>
              <w:t>[full name and identification number or passport number]</w:t>
            </w:r>
            <w:r w:rsidRPr="00C52255">
              <w:rPr>
                <w:rFonts w:ascii="Basis Grotesque Pro" w:eastAsia="Lucida Sans" w:hAnsi="Basis Grotesque Pro" w:cs="Lucida Sans"/>
                <w:spacing w:val="-2"/>
                <w:w w:val="90"/>
                <w:sz w:val="20"/>
                <w:szCs w:val="20"/>
              </w:rPr>
              <w:t xml:space="preserve"> do solemnly and sincerely declare that: </w:t>
            </w:r>
          </w:p>
          <w:p w14:paraId="6FDE0D81"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I have never been convicted of a crime or any offence in any </w:t>
            </w:r>
            <w:proofErr w:type="gramStart"/>
            <w:r w:rsidRPr="00C52255">
              <w:rPr>
                <w:rFonts w:ascii="Basis Grotesque Pro" w:eastAsia="Lucida Sans" w:hAnsi="Basis Grotesque Pro" w:cs="Lucida Sans"/>
                <w:spacing w:val="-2"/>
                <w:w w:val="90"/>
                <w:sz w:val="20"/>
                <w:szCs w:val="20"/>
              </w:rPr>
              <w:t>country;</w:t>
            </w:r>
            <w:proofErr w:type="gramEnd"/>
          </w:p>
          <w:p w14:paraId="34B8EE99"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lastRenderedPageBreak/>
              <w:t xml:space="preserve">I have not been charged with any offense that is incomplete or awaiting legal action, nor am I aware of any investigation into my affairs that has the potential to lead to such </w:t>
            </w:r>
            <w:proofErr w:type="gramStart"/>
            <w:r w:rsidRPr="00C52255">
              <w:rPr>
                <w:rFonts w:ascii="Basis Grotesque Pro" w:eastAsia="Lucida Sans" w:hAnsi="Basis Grotesque Pro" w:cs="Lucida Sans"/>
                <w:spacing w:val="-2"/>
                <w:w w:val="90"/>
                <w:sz w:val="20"/>
                <w:szCs w:val="20"/>
              </w:rPr>
              <w:t>charges;</w:t>
            </w:r>
            <w:proofErr w:type="gramEnd"/>
          </w:p>
          <w:p w14:paraId="35A62A3E"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I have not been found by a court to </w:t>
            </w:r>
            <w:r w:rsidRPr="00C52255">
              <w:rPr>
                <w:rFonts w:ascii="Basis Grotesque Pro" w:eastAsia="Lucida Sans" w:hAnsi="Basis Grotesque Pro" w:cs="Lucida Sans"/>
                <w:spacing w:val="-2"/>
                <w:w w:val="90"/>
                <w:sz w:val="20"/>
                <w:szCs w:val="20"/>
                <w:lang w:val="en-GB"/>
              </w:rPr>
              <w:t xml:space="preserve">be fit to plead, in relation to an offence, where the court has nonetheless found on the evidence available that I committed the offence; nor have I been acquitted of an offence on the grounds of unsoundness of mind or </w:t>
            </w:r>
            <w:proofErr w:type="gramStart"/>
            <w:r w:rsidRPr="00C52255">
              <w:rPr>
                <w:rFonts w:ascii="Basis Grotesque Pro" w:eastAsia="Lucida Sans" w:hAnsi="Basis Grotesque Pro" w:cs="Lucida Sans"/>
                <w:spacing w:val="-2"/>
                <w:w w:val="90"/>
                <w:sz w:val="20"/>
                <w:szCs w:val="20"/>
                <w:lang w:val="en-GB"/>
              </w:rPr>
              <w:t>insanity;</w:t>
            </w:r>
            <w:proofErr w:type="gramEnd"/>
          </w:p>
          <w:p w14:paraId="42AF4B04"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I do not appear on any globally recognized </w:t>
            </w:r>
            <w:proofErr w:type="gramStart"/>
            <w:r w:rsidRPr="00C52255">
              <w:rPr>
                <w:rFonts w:ascii="Basis Grotesque Pro" w:eastAsia="Lucida Sans" w:hAnsi="Basis Grotesque Pro" w:cs="Lucida Sans"/>
                <w:spacing w:val="-2"/>
                <w:w w:val="90"/>
                <w:sz w:val="20"/>
                <w:szCs w:val="20"/>
              </w:rPr>
              <w:t>blacklists;</w:t>
            </w:r>
            <w:proofErr w:type="gramEnd"/>
          </w:p>
          <w:p w14:paraId="59DD9EA9"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lang w:val="en-GB"/>
              </w:rPr>
              <w:t>I have not been found guilty of, nor had a charge proven against me for a sexually based offence involving a child and have not been involved in conduct constituting an offence of trafficking in persons under Law no. 12/2013 (Anti Trafficking Act</w:t>
            </w:r>
            <w:proofErr w:type="gramStart"/>
            <w:r w:rsidRPr="00C52255">
              <w:rPr>
                <w:rFonts w:ascii="Basis Grotesque Pro" w:eastAsia="Lucida Sans" w:hAnsi="Basis Grotesque Pro" w:cs="Lucida Sans"/>
                <w:spacing w:val="-2"/>
                <w:w w:val="90"/>
                <w:sz w:val="20"/>
                <w:szCs w:val="20"/>
                <w:lang w:val="en-GB"/>
              </w:rPr>
              <w:t>);</w:t>
            </w:r>
            <w:proofErr w:type="gramEnd"/>
          </w:p>
          <w:p w14:paraId="261C9ACE"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lang w:val="en-GB"/>
              </w:rPr>
              <w:t xml:space="preserve">I am not, nor have I been, a member of a group or organisation who has been or is involved in corruption, criminal conduct, money laundering under Law no. 10/2014 (Prevention of Money Laundering and Financing of Terrorism Act) or any activities referred to </w:t>
            </w:r>
            <w:proofErr w:type="gramStart"/>
            <w:r w:rsidRPr="00C52255">
              <w:rPr>
                <w:rFonts w:ascii="Basis Grotesque Pro" w:eastAsia="Lucida Sans" w:hAnsi="Basis Grotesque Pro" w:cs="Lucida Sans"/>
                <w:spacing w:val="-2"/>
                <w:w w:val="90"/>
                <w:sz w:val="20"/>
                <w:szCs w:val="20"/>
                <w:lang w:val="en-GB"/>
              </w:rPr>
              <w:t>above;</w:t>
            </w:r>
            <w:proofErr w:type="gramEnd"/>
          </w:p>
          <w:p w14:paraId="326B8968"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lang w:val="en-GB"/>
              </w:rPr>
            </w:pPr>
            <w:r w:rsidRPr="00C52255">
              <w:rPr>
                <w:rFonts w:ascii="Basis Grotesque Pro" w:eastAsia="Lucida Sans" w:hAnsi="Basis Grotesque Pro" w:cs="Lucida Sans"/>
                <w:spacing w:val="-2"/>
                <w:w w:val="90"/>
                <w:sz w:val="20"/>
                <w:szCs w:val="20"/>
                <w:lang w:val="en-GB"/>
              </w:rPr>
              <w:t>I do not have, nor have I had, an association with a group, organisation or person who has been or is involved in criminal conduct or any activities referred to above.</w:t>
            </w:r>
          </w:p>
          <w:p w14:paraId="628339F0" w14:textId="77777777" w:rsidR="007545E7" w:rsidRPr="00C52255" w:rsidRDefault="007545E7" w:rsidP="007545E7">
            <w:pPr>
              <w:numPr>
                <w:ilvl w:val="0"/>
                <w:numId w:val="28"/>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I confirm that the information I have provided above is correct. I am aware that providing incomplete or incorrect information may impair the required personal credibility and therefore affect the decision of the submission made to the Ministry. By signing this statement, I make this solemn declaration conscientiously believing the statements contained in this declaration to be true in every particular at the date of lodgment.</w:t>
            </w:r>
          </w:p>
          <w:p w14:paraId="5F52A040" w14:textId="77777777" w:rsidR="007545E7" w:rsidRPr="00C52255" w:rsidRDefault="007545E7" w:rsidP="001C1514">
            <w:pPr>
              <w:spacing w:before="14"/>
              <w:rPr>
                <w:rFonts w:ascii="Basis Grotesque Pro" w:eastAsia="Lucida Sans" w:hAnsi="Basis Grotesque Pro" w:cs="Lucida Sans"/>
                <w:w w:val="95"/>
                <w:sz w:val="20"/>
                <w:szCs w:val="20"/>
              </w:rPr>
            </w:pPr>
          </w:p>
        </w:tc>
      </w:tr>
      <w:tr w:rsidR="007545E7" w:rsidRPr="00C52255" w14:paraId="08D08148" w14:textId="77777777" w:rsidTr="001C1514">
        <w:trPr>
          <w:trHeight w:val="153"/>
        </w:trPr>
        <w:tc>
          <w:tcPr>
            <w:tcW w:w="1162" w:type="pct"/>
          </w:tcPr>
          <w:p w14:paraId="0110B91B"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lastRenderedPageBreak/>
              <w:t xml:space="preserve">Signature: </w:t>
            </w:r>
          </w:p>
          <w:p w14:paraId="7999F8C7" w14:textId="77777777" w:rsidR="007545E7" w:rsidRPr="00C52255" w:rsidRDefault="007545E7" w:rsidP="001C1514">
            <w:pPr>
              <w:spacing w:before="14"/>
              <w:rPr>
                <w:rFonts w:ascii="Basis Grotesque Pro" w:eastAsia="Lucida Sans" w:hAnsi="Basis Grotesque Pro" w:cs="Lucida Sans"/>
                <w:w w:val="95"/>
                <w:sz w:val="20"/>
                <w:szCs w:val="20"/>
              </w:rPr>
            </w:pPr>
          </w:p>
        </w:tc>
        <w:tc>
          <w:tcPr>
            <w:tcW w:w="3838" w:type="pct"/>
          </w:tcPr>
          <w:p w14:paraId="22E9DE6F"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01071C2C"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4402BE10" w14:textId="77777777" w:rsidTr="001C1514">
        <w:trPr>
          <w:trHeight w:val="153"/>
        </w:trPr>
        <w:tc>
          <w:tcPr>
            <w:tcW w:w="1162" w:type="pct"/>
          </w:tcPr>
          <w:p w14:paraId="41FC4A99"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Name:</w:t>
            </w:r>
          </w:p>
          <w:p w14:paraId="06C6B1B4" w14:textId="77777777" w:rsidR="007545E7" w:rsidRPr="00C52255" w:rsidRDefault="007545E7" w:rsidP="001C1514">
            <w:pPr>
              <w:spacing w:before="14"/>
              <w:rPr>
                <w:rFonts w:ascii="Basis Grotesque Pro" w:eastAsia="Lucida Sans" w:hAnsi="Basis Grotesque Pro" w:cs="Lucida Sans"/>
                <w:w w:val="95"/>
                <w:sz w:val="20"/>
                <w:szCs w:val="20"/>
              </w:rPr>
            </w:pPr>
          </w:p>
        </w:tc>
        <w:tc>
          <w:tcPr>
            <w:tcW w:w="3838" w:type="pct"/>
          </w:tcPr>
          <w:p w14:paraId="0F9C07A8"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6FDE7386"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3ABC4FD6" w14:textId="77777777" w:rsidTr="001C1514">
        <w:trPr>
          <w:trHeight w:val="153"/>
        </w:trPr>
        <w:tc>
          <w:tcPr>
            <w:tcW w:w="1162" w:type="pct"/>
          </w:tcPr>
          <w:p w14:paraId="38423252"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z w:val="20"/>
                <w:szCs w:val="20"/>
              </w:rPr>
              <w:t>Designation:</w:t>
            </w:r>
          </w:p>
          <w:p w14:paraId="5E914AB4"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06EBD035"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1F9F3B8D"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46BE6C90" w14:textId="77777777" w:rsidTr="001C1514">
        <w:trPr>
          <w:trHeight w:val="153"/>
        </w:trPr>
        <w:tc>
          <w:tcPr>
            <w:tcW w:w="1162" w:type="pct"/>
          </w:tcPr>
          <w:p w14:paraId="654FA6BF"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t>Company:</w:t>
            </w:r>
          </w:p>
          <w:p w14:paraId="3BBCDDB4" w14:textId="77777777" w:rsidR="007545E7" w:rsidRPr="00C52255" w:rsidRDefault="007545E7" w:rsidP="001C1514">
            <w:pPr>
              <w:spacing w:before="14"/>
              <w:rPr>
                <w:rFonts w:ascii="Basis Grotesque Pro" w:eastAsia="Lucida Sans" w:hAnsi="Basis Grotesque Pro" w:cs="Lucida Sans"/>
                <w:spacing w:val="-2"/>
                <w:w w:val="95"/>
                <w:sz w:val="20"/>
                <w:szCs w:val="20"/>
              </w:rPr>
            </w:pPr>
          </w:p>
        </w:tc>
        <w:tc>
          <w:tcPr>
            <w:tcW w:w="3838" w:type="pct"/>
          </w:tcPr>
          <w:p w14:paraId="579226F1"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1CECE29D"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5894CB3F" w14:textId="77777777" w:rsidTr="001C1514">
        <w:trPr>
          <w:trHeight w:val="153"/>
        </w:trPr>
        <w:tc>
          <w:tcPr>
            <w:tcW w:w="1162" w:type="pct"/>
          </w:tcPr>
          <w:p w14:paraId="1257ADC0"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6"/>
                <w:sz w:val="20"/>
                <w:szCs w:val="20"/>
              </w:rPr>
              <w:t>Date:</w:t>
            </w:r>
          </w:p>
        </w:tc>
        <w:tc>
          <w:tcPr>
            <w:tcW w:w="3838" w:type="pct"/>
          </w:tcPr>
          <w:p w14:paraId="48B165A2"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tc>
      </w:tr>
      <w:tr w:rsidR="007545E7" w:rsidRPr="00C52255" w14:paraId="5A27AA9E" w14:textId="77777777" w:rsidTr="001C1514">
        <w:trPr>
          <w:trHeight w:val="153"/>
        </w:trPr>
        <w:tc>
          <w:tcPr>
            <w:tcW w:w="1162" w:type="pct"/>
          </w:tcPr>
          <w:p w14:paraId="5F461018"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1DE44B40"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4E1397EA" w14:textId="77777777" w:rsidTr="001C1514">
        <w:trPr>
          <w:trHeight w:val="153"/>
        </w:trPr>
        <w:tc>
          <w:tcPr>
            <w:tcW w:w="5000" w:type="pct"/>
            <w:gridSpan w:val="2"/>
            <w:shd w:val="clear" w:color="auto" w:fill="156082"/>
          </w:tcPr>
          <w:p w14:paraId="3EC95D78"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color w:val="FFFFFF"/>
                <w:spacing w:val="-4"/>
                <w:w w:val="105"/>
                <w:sz w:val="20"/>
                <w:szCs w:val="20"/>
              </w:rPr>
              <w:t>V-</w:t>
            </w:r>
            <w:r w:rsidRPr="00C52255">
              <w:rPr>
                <w:rFonts w:ascii="Lucida Sans" w:eastAsia="Lucida Sans" w:hAnsi="Lucida Sans" w:cs="Lucida Sans"/>
                <w:color w:val="FFFFFF"/>
                <w:spacing w:val="-3"/>
                <w:w w:val="105"/>
                <w:sz w:val="20"/>
                <w:szCs w:val="20"/>
              </w:rPr>
              <w:t xml:space="preserve"> DECLARATION – ENTITY (</w:t>
            </w:r>
            <w:r w:rsidRPr="00C52255">
              <w:rPr>
                <w:rFonts w:ascii="Lucida Sans" w:eastAsia="Lucida Sans" w:hAnsi="Lucida Sans" w:cs="Lucida Sans"/>
                <w:i/>
                <w:iCs/>
                <w:color w:val="FFFFFF"/>
                <w:spacing w:val="-3"/>
                <w:w w:val="105"/>
                <w:sz w:val="20"/>
                <w:szCs w:val="20"/>
              </w:rPr>
              <w:t>if the Proponent is an entity</w:t>
            </w:r>
            <w:r w:rsidRPr="00C52255">
              <w:rPr>
                <w:rFonts w:ascii="Lucida Sans" w:eastAsia="Lucida Sans" w:hAnsi="Lucida Sans" w:cs="Lucida Sans"/>
                <w:color w:val="FFFFFF"/>
                <w:spacing w:val="-3"/>
                <w:w w:val="105"/>
                <w:sz w:val="20"/>
                <w:szCs w:val="20"/>
              </w:rPr>
              <w:t>)</w:t>
            </w:r>
          </w:p>
        </w:tc>
      </w:tr>
      <w:tr w:rsidR="007545E7" w:rsidRPr="00C52255" w14:paraId="21283B33" w14:textId="77777777" w:rsidTr="001C1514">
        <w:trPr>
          <w:trHeight w:val="153"/>
        </w:trPr>
        <w:tc>
          <w:tcPr>
            <w:tcW w:w="5000" w:type="pct"/>
            <w:gridSpan w:val="2"/>
          </w:tcPr>
          <w:p w14:paraId="60B7C53F" w14:textId="77777777" w:rsidR="007545E7" w:rsidRPr="00C52255" w:rsidRDefault="007545E7" w:rsidP="001C1514">
            <w:pPr>
              <w:tabs>
                <w:tab w:val="left" w:pos="3331"/>
              </w:tabs>
              <w:spacing w:before="14" w:line="316" w:lineRule="auto"/>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Statement of no prior or pending convictions [separate legal entities]</w:t>
            </w:r>
          </w:p>
          <w:p w14:paraId="0516E88B" w14:textId="77777777" w:rsidR="007545E7" w:rsidRPr="00C52255" w:rsidRDefault="007545E7" w:rsidP="001C1514">
            <w:pPr>
              <w:tabs>
                <w:tab w:val="left" w:pos="3331"/>
              </w:tabs>
              <w:spacing w:before="14" w:line="316" w:lineRule="auto"/>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On behalf of the [company/partnership/cooperative name &amp; registration number] and its legal representatives or directors, I hereby declare that:</w:t>
            </w:r>
          </w:p>
          <w:p w14:paraId="5AE3CA20" w14:textId="77777777" w:rsidR="007545E7" w:rsidRPr="00C52255" w:rsidRDefault="007545E7" w:rsidP="007545E7">
            <w:pPr>
              <w:numPr>
                <w:ilvl w:val="0"/>
                <w:numId w:val="29"/>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the establishment is not in a state of bankruptcy or mandatory liquidation and that no proceeding is underway against them in any country, including home </w:t>
            </w:r>
            <w:proofErr w:type="gramStart"/>
            <w:r w:rsidRPr="00C52255">
              <w:rPr>
                <w:rFonts w:ascii="Basis Grotesque Pro" w:eastAsia="Lucida Sans" w:hAnsi="Basis Grotesque Pro" w:cs="Lucida Sans"/>
                <w:spacing w:val="-2"/>
                <w:w w:val="90"/>
                <w:sz w:val="20"/>
                <w:szCs w:val="20"/>
              </w:rPr>
              <w:t>country;</w:t>
            </w:r>
            <w:proofErr w:type="gramEnd"/>
          </w:p>
          <w:p w14:paraId="6FCE1F37" w14:textId="77777777" w:rsidR="007545E7" w:rsidRPr="00C52255" w:rsidRDefault="007545E7" w:rsidP="007545E7">
            <w:pPr>
              <w:numPr>
                <w:ilvl w:val="0"/>
                <w:numId w:val="29"/>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the establishment does not appear on any globally recognized </w:t>
            </w:r>
            <w:proofErr w:type="gramStart"/>
            <w:r w:rsidRPr="00C52255">
              <w:rPr>
                <w:rFonts w:ascii="Basis Grotesque Pro" w:eastAsia="Lucida Sans" w:hAnsi="Basis Grotesque Pro" w:cs="Lucida Sans"/>
                <w:spacing w:val="-2"/>
                <w:w w:val="90"/>
                <w:sz w:val="20"/>
                <w:szCs w:val="20"/>
              </w:rPr>
              <w:t>blacklists;</w:t>
            </w:r>
            <w:proofErr w:type="gramEnd"/>
          </w:p>
          <w:p w14:paraId="519068E8" w14:textId="77777777" w:rsidR="007545E7" w:rsidRPr="00C52255" w:rsidRDefault="007545E7" w:rsidP="007545E7">
            <w:pPr>
              <w:numPr>
                <w:ilvl w:val="0"/>
                <w:numId w:val="29"/>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no final judgment has been issued, or any criminal conviction that has become irrevocable, or any decision imposing a sentence upon request made under Criminal Procedure of the home country, for crimes involving professional ethics and </w:t>
            </w:r>
            <w:proofErr w:type="gramStart"/>
            <w:r w:rsidRPr="00C52255">
              <w:rPr>
                <w:rFonts w:ascii="Basis Grotesque Pro" w:eastAsia="Lucida Sans" w:hAnsi="Basis Grotesque Pro" w:cs="Lucida Sans"/>
                <w:spacing w:val="-2"/>
                <w:w w:val="90"/>
                <w:sz w:val="20"/>
                <w:szCs w:val="20"/>
              </w:rPr>
              <w:t>conduct;</w:t>
            </w:r>
            <w:proofErr w:type="gramEnd"/>
          </w:p>
          <w:p w14:paraId="2C1563B9" w14:textId="77777777" w:rsidR="007545E7" w:rsidRPr="00C52255" w:rsidRDefault="007545E7" w:rsidP="007545E7">
            <w:pPr>
              <w:numPr>
                <w:ilvl w:val="0"/>
                <w:numId w:val="29"/>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have not been involved in conducting an offence of trafficking in persons under Law no: 12/2013 (Anti Trafficking Act</w:t>
            </w:r>
            <w:proofErr w:type="gramStart"/>
            <w:r w:rsidRPr="00C52255">
              <w:rPr>
                <w:rFonts w:ascii="Basis Grotesque Pro" w:eastAsia="Lucida Sans" w:hAnsi="Basis Grotesque Pro" w:cs="Lucida Sans"/>
                <w:spacing w:val="-2"/>
                <w:w w:val="90"/>
                <w:sz w:val="20"/>
                <w:szCs w:val="20"/>
              </w:rPr>
              <w:t>);</w:t>
            </w:r>
            <w:proofErr w:type="gramEnd"/>
          </w:p>
          <w:p w14:paraId="4B9F8912" w14:textId="77777777" w:rsidR="007545E7" w:rsidRPr="00C52255" w:rsidRDefault="007545E7" w:rsidP="007545E7">
            <w:pPr>
              <w:numPr>
                <w:ilvl w:val="0"/>
                <w:numId w:val="29"/>
              </w:numPr>
              <w:tabs>
                <w:tab w:val="left" w:pos="240"/>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lastRenderedPageBreak/>
              <w:t>have not been a member of a group or organization who has been or is involved in corruption, criminal conduct, money laundering under law no: 10/2014 Prevention of Money Laundering and Financing of Terrorism Act) or any activities referred to above;</w:t>
            </w:r>
            <w:r w:rsidRPr="00C52255">
              <w:rPr>
                <w:rFonts w:ascii="Basis Grotesque Pro" w:eastAsia="Lucida Sans" w:hAnsi="Basis Grotesque Pro" w:cs="Lucida Sans"/>
                <w:spacing w:val="-2"/>
                <w:w w:val="90"/>
                <w:sz w:val="20"/>
                <w:szCs w:val="20"/>
              </w:rPr>
              <w:br/>
              <w:t>and</w:t>
            </w:r>
          </w:p>
          <w:p w14:paraId="425A61B6" w14:textId="77777777" w:rsidR="007545E7" w:rsidRPr="00C52255" w:rsidRDefault="007545E7" w:rsidP="007545E7">
            <w:pPr>
              <w:numPr>
                <w:ilvl w:val="0"/>
                <w:numId w:val="29"/>
              </w:numPr>
              <w:tabs>
                <w:tab w:val="left" w:pos="165"/>
              </w:tabs>
              <w:spacing w:before="14" w:line="316" w:lineRule="auto"/>
              <w:ind w:left="0" w:firstLine="0"/>
              <w:rPr>
                <w:rFonts w:ascii="Basis Grotesque Pro" w:eastAsia="Lucida Sans" w:hAnsi="Basis Grotesque Pro" w:cs="Lucida Sans"/>
                <w:spacing w:val="-2"/>
                <w:w w:val="90"/>
                <w:sz w:val="20"/>
                <w:szCs w:val="20"/>
              </w:rPr>
            </w:pPr>
            <w:r w:rsidRPr="00C52255">
              <w:rPr>
                <w:rFonts w:ascii="Basis Grotesque Pro" w:eastAsia="Lucida Sans" w:hAnsi="Basis Grotesque Pro" w:cs="Lucida Sans"/>
                <w:spacing w:val="-2"/>
                <w:w w:val="90"/>
                <w:sz w:val="20"/>
                <w:szCs w:val="20"/>
              </w:rPr>
              <w:t xml:space="preserve"> all the content provided in this application is true and accurate.</w:t>
            </w:r>
          </w:p>
          <w:p w14:paraId="20636BB8" w14:textId="77777777" w:rsidR="007545E7" w:rsidRPr="00C52255" w:rsidRDefault="007545E7" w:rsidP="001C1514">
            <w:pPr>
              <w:tabs>
                <w:tab w:val="left" w:pos="3331"/>
              </w:tabs>
              <w:spacing w:before="14" w:line="316" w:lineRule="auto"/>
              <w:rPr>
                <w:rFonts w:ascii="Basis Grotesque Pro" w:eastAsia="Lucida Sans" w:hAnsi="Basis Grotesque Pro" w:cs="Lucida Sans"/>
                <w:spacing w:val="-2"/>
                <w:w w:val="90"/>
                <w:sz w:val="20"/>
                <w:szCs w:val="20"/>
              </w:rPr>
            </w:pPr>
          </w:p>
        </w:tc>
      </w:tr>
      <w:tr w:rsidR="007545E7" w:rsidRPr="00C52255" w14:paraId="4F4F0A99" w14:textId="77777777" w:rsidTr="001C1514">
        <w:trPr>
          <w:trHeight w:val="153"/>
        </w:trPr>
        <w:tc>
          <w:tcPr>
            <w:tcW w:w="1162" w:type="pct"/>
          </w:tcPr>
          <w:p w14:paraId="1F73E6B3"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lastRenderedPageBreak/>
              <w:t xml:space="preserve">Signature: </w:t>
            </w:r>
          </w:p>
          <w:p w14:paraId="3C662C55"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36BF8169"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6BD46C63"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0EC8F544" w14:textId="77777777" w:rsidTr="001C1514">
        <w:trPr>
          <w:trHeight w:val="153"/>
        </w:trPr>
        <w:tc>
          <w:tcPr>
            <w:tcW w:w="1162" w:type="pct"/>
          </w:tcPr>
          <w:p w14:paraId="26567A5B"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2"/>
                <w:w w:val="95"/>
                <w:sz w:val="20"/>
                <w:szCs w:val="20"/>
              </w:rPr>
              <w:t>Name:</w:t>
            </w:r>
          </w:p>
          <w:p w14:paraId="5EA0C8AD"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593F89F6"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759C7888"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0837493A" w14:textId="77777777" w:rsidTr="001C1514">
        <w:trPr>
          <w:trHeight w:val="153"/>
        </w:trPr>
        <w:tc>
          <w:tcPr>
            <w:tcW w:w="1162" w:type="pct"/>
          </w:tcPr>
          <w:p w14:paraId="4E75EEEB"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z w:val="20"/>
                <w:szCs w:val="20"/>
              </w:rPr>
              <w:t>Designation:</w:t>
            </w:r>
          </w:p>
          <w:p w14:paraId="1D5B9693"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5DAC39C7"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33315FDC"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2CDA61F1" w14:textId="77777777" w:rsidTr="001C1514">
        <w:trPr>
          <w:trHeight w:val="153"/>
        </w:trPr>
        <w:tc>
          <w:tcPr>
            <w:tcW w:w="1162" w:type="pct"/>
          </w:tcPr>
          <w:p w14:paraId="4C00E26D"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w w:val="90"/>
                <w:sz w:val="20"/>
                <w:szCs w:val="20"/>
              </w:rPr>
              <w:t>Company:</w:t>
            </w:r>
          </w:p>
          <w:p w14:paraId="58FB5DD1"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3E4AFC2F" w14:textId="77777777" w:rsidR="007545E7" w:rsidRPr="00C52255" w:rsidRDefault="007545E7" w:rsidP="001C1514">
            <w:pPr>
              <w:spacing w:before="14"/>
              <w:rPr>
                <w:rFonts w:ascii="Lucida Sans" w:eastAsia="Lucida Sans" w:hAnsi="Lucida Sans" w:cs="Lucida Sans"/>
                <w:spacing w:val="-2"/>
                <w:w w:val="55"/>
                <w:sz w:val="20"/>
                <w:szCs w:val="20"/>
              </w:rPr>
            </w:pPr>
            <w:r w:rsidRPr="00C52255">
              <w:rPr>
                <w:rFonts w:ascii="Lucida Sans" w:eastAsia="Lucida Sans" w:hAnsi="Lucida Sans" w:cs="Lucida Sans"/>
                <w:spacing w:val="-2"/>
                <w:w w:val="55"/>
                <w:sz w:val="20"/>
                <w:szCs w:val="20"/>
              </w:rPr>
              <w:t>…………………………………………………………………................................................................</w:t>
            </w:r>
          </w:p>
          <w:p w14:paraId="5DB96812"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64AE9CDF" w14:textId="77777777" w:rsidTr="001C1514">
        <w:trPr>
          <w:trHeight w:val="153"/>
        </w:trPr>
        <w:tc>
          <w:tcPr>
            <w:tcW w:w="1162" w:type="pct"/>
          </w:tcPr>
          <w:p w14:paraId="50EC2780" w14:textId="77777777" w:rsidR="007545E7" w:rsidRPr="00C52255" w:rsidRDefault="007545E7" w:rsidP="001C1514">
            <w:pPr>
              <w:spacing w:before="14"/>
              <w:rPr>
                <w:rFonts w:ascii="Basis Grotesque Pro" w:eastAsia="Lucida Sans" w:hAnsi="Basis Grotesque Pro" w:cs="Lucida Sans"/>
                <w:sz w:val="20"/>
                <w:szCs w:val="20"/>
              </w:rPr>
            </w:pPr>
            <w:r w:rsidRPr="00C52255">
              <w:rPr>
                <w:rFonts w:ascii="Basis Grotesque Pro" w:eastAsia="Lucida Sans" w:hAnsi="Basis Grotesque Pro" w:cs="Lucida Sans"/>
                <w:spacing w:val="-6"/>
                <w:sz w:val="20"/>
                <w:szCs w:val="20"/>
              </w:rPr>
              <w:t>Date:</w:t>
            </w:r>
          </w:p>
          <w:p w14:paraId="0EB4483F" w14:textId="77777777" w:rsidR="007545E7" w:rsidRPr="00C52255" w:rsidRDefault="007545E7" w:rsidP="001C1514">
            <w:pPr>
              <w:spacing w:before="14"/>
              <w:rPr>
                <w:rFonts w:ascii="Basis Grotesque Pro" w:eastAsia="Lucida Sans" w:hAnsi="Basis Grotesque Pro" w:cs="Lucida Sans"/>
                <w:spacing w:val="-6"/>
                <w:sz w:val="20"/>
                <w:szCs w:val="20"/>
              </w:rPr>
            </w:pPr>
          </w:p>
        </w:tc>
        <w:tc>
          <w:tcPr>
            <w:tcW w:w="3838" w:type="pct"/>
          </w:tcPr>
          <w:p w14:paraId="35445E32" w14:textId="77777777" w:rsidR="007545E7" w:rsidRPr="00C52255" w:rsidRDefault="007545E7" w:rsidP="001C1514">
            <w:pPr>
              <w:spacing w:before="14"/>
              <w:rPr>
                <w:rFonts w:ascii="Lucida Sans" w:eastAsia="Lucida Sans" w:hAnsi="Lucida Sans" w:cs="Lucida Sans"/>
                <w:sz w:val="20"/>
                <w:szCs w:val="20"/>
              </w:rPr>
            </w:pPr>
            <w:r w:rsidRPr="00C52255">
              <w:rPr>
                <w:rFonts w:ascii="Lucida Sans" w:eastAsia="Lucida Sans" w:hAnsi="Lucida Sans" w:cs="Lucida Sans"/>
                <w:spacing w:val="-2"/>
                <w:w w:val="55"/>
                <w:sz w:val="20"/>
                <w:szCs w:val="20"/>
              </w:rPr>
              <w:t>…………………………………………………………………................................................................</w:t>
            </w:r>
          </w:p>
          <w:p w14:paraId="1ADE7EAE" w14:textId="77777777" w:rsidR="007545E7" w:rsidRPr="00C52255" w:rsidRDefault="007545E7" w:rsidP="001C1514">
            <w:pPr>
              <w:spacing w:before="14"/>
              <w:rPr>
                <w:rFonts w:ascii="Lucida Sans" w:eastAsia="Lucida Sans" w:hAnsi="Lucida Sans" w:cs="Lucida Sans"/>
                <w:spacing w:val="-2"/>
                <w:w w:val="55"/>
                <w:sz w:val="20"/>
                <w:szCs w:val="20"/>
              </w:rPr>
            </w:pPr>
          </w:p>
        </w:tc>
      </w:tr>
      <w:tr w:rsidR="007545E7" w:rsidRPr="00C52255" w14:paraId="304BF4C8" w14:textId="77777777" w:rsidTr="001C1514">
        <w:trPr>
          <w:trHeight w:val="153"/>
        </w:trPr>
        <w:tc>
          <w:tcPr>
            <w:tcW w:w="1162" w:type="pct"/>
          </w:tcPr>
          <w:p w14:paraId="19C4F1AD" w14:textId="77777777" w:rsidR="007545E7" w:rsidRPr="00C52255" w:rsidRDefault="007545E7" w:rsidP="001C1514">
            <w:pPr>
              <w:spacing w:before="14"/>
              <w:rPr>
                <w:rFonts w:ascii="Basis Grotesque Pro" w:eastAsia="Lucida Sans" w:hAnsi="Basis Grotesque Pro" w:cs="Lucida Sans"/>
                <w:spacing w:val="-6"/>
                <w:sz w:val="20"/>
                <w:szCs w:val="20"/>
              </w:rPr>
            </w:pPr>
            <w:r w:rsidRPr="00C52255">
              <w:rPr>
                <w:rFonts w:ascii="Basis Grotesque Pro" w:eastAsia="Lucida Sans" w:hAnsi="Basis Grotesque Pro" w:cs="Lucida Sans"/>
                <w:w w:val="90"/>
                <w:sz w:val="20"/>
                <w:szCs w:val="20"/>
              </w:rPr>
              <w:t>Company Seal:</w:t>
            </w:r>
          </w:p>
        </w:tc>
        <w:tc>
          <w:tcPr>
            <w:tcW w:w="3838" w:type="pct"/>
          </w:tcPr>
          <w:p w14:paraId="33784B72" w14:textId="77777777" w:rsidR="007545E7" w:rsidRPr="00C52255" w:rsidRDefault="007545E7" w:rsidP="001C1514">
            <w:pPr>
              <w:spacing w:before="14"/>
              <w:rPr>
                <w:rFonts w:ascii="Lucida Sans" w:eastAsia="Lucida Sans" w:hAnsi="Lucida Sans" w:cs="Lucida Sans"/>
                <w:spacing w:val="-2"/>
                <w:w w:val="55"/>
                <w:sz w:val="20"/>
                <w:szCs w:val="20"/>
              </w:rPr>
            </w:pPr>
          </w:p>
          <w:p w14:paraId="28F326D6" w14:textId="77777777" w:rsidR="007545E7" w:rsidRPr="00C52255" w:rsidRDefault="007545E7" w:rsidP="001C1514">
            <w:pPr>
              <w:spacing w:before="14"/>
              <w:rPr>
                <w:rFonts w:ascii="Lucida Sans" w:eastAsia="Lucida Sans" w:hAnsi="Lucida Sans" w:cs="Lucida Sans"/>
                <w:spacing w:val="-2"/>
                <w:w w:val="55"/>
                <w:sz w:val="20"/>
                <w:szCs w:val="20"/>
              </w:rPr>
            </w:pPr>
          </w:p>
          <w:p w14:paraId="1325B217" w14:textId="77777777" w:rsidR="007545E7" w:rsidRPr="00C52255" w:rsidRDefault="007545E7" w:rsidP="001C1514">
            <w:pPr>
              <w:spacing w:before="14"/>
              <w:rPr>
                <w:rFonts w:ascii="Lucida Sans" w:eastAsia="Lucida Sans" w:hAnsi="Lucida Sans" w:cs="Lucida Sans"/>
                <w:spacing w:val="-2"/>
                <w:w w:val="55"/>
                <w:sz w:val="20"/>
                <w:szCs w:val="20"/>
              </w:rPr>
            </w:pPr>
          </w:p>
          <w:p w14:paraId="282DE7BC" w14:textId="77777777" w:rsidR="007545E7" w:rsidRPr="00C52255" w:rsidRDefault="007545E7" w:rsidP="001C1514">
            <w:pPr>
              <w:spacing w:before="14"/>
              <w:rPr>
                <w:rFonts w:ascii="Lucida Sans" w:eastAsia="Lucida Sans" w:hAnsi="Lucida Sans" w:cs="Lucida Sans"/>
                <w:spacing w:val="-2"/>
                <w:w w:val="55"/>
                <w:sz w:val="20"/>
                <w:szCs w:val="20"/>
              </w:rPr>
            </w:pPr>
          </w:p>
          <w:p w14:paraId="041FE6CD" w14:textId="77777777" w:rsidR="007545E7" w:rsidRPr="00C52255" w:rsidRDefault="007545E7" w:rsidP="001C1514">
            <w:pPr>
              <w:spacing w:before="14"/>
              <w:rPr>
                <w:rFonts w:ascii="Lucida Sans" w:eastAsia="Lucida Sans" w:hAnsi="Lucida Sans" w:cs="Lucida Sans"/>
                <w:spacing w:val="-2"/>
                <w:w w:val="55"/>
                <w:sz w:val="20"/>
                <w:szCs w:val="20"/>
              </w:rPr>
            </w:pPr>
          </w:p>
          <w:p w14:paraId="56E5EF3C" w14:textId="77777777" w:rsidR="007545E7" w:rsidRPr="00C52255" w:rsidRDefault="007545E7" w:rsidP="001C1514">
            <w:pPr>
              <w:spacing w:before="14"/>
              <w:rPr>
                <w:rFonts w:ascii="Lucida Sans" w:eastAsia="Lucida Sans" w:hAnsi="Lucida Sans" w:cs="Lucida Sans"/>
                <w:spacing w:val="-2"/>
                <w:w w:val="55"/>
                <w:sz w:val="20"/>
                <w:szCs w:val="20"/>
              </w:rPr>
            </w:pPr>
          </w:p>
          <w:p w14:paraId="4E17A371" w14:textId="77777777" w:rsidR="007545E7" w:rsidRPr="00C52255" w:rsidRDefault="007545E7" w:rsidP="001C1514">
            <w:pPr>
              <w:spacing w:before="14"/>
              <w:rPr>
                <w:rFonts w:ascii="Lucida Sans" w:eastAsia="Lucida Sans" w:hAnsi="Lucida Sans" w:cs="Lucida Sans"/>
                <w:spacing w:val="-2"/>
                <w:w w:val="55"/>
                <w:sz w:val="20"/>
                <w:szCs w:val="20"/>
              </w:rPr>
            </w:pPr>
          </w:p>
          <w:p w14:paraId="7BE60D4C" w14:textId="77777777" w:rsidR="007545E7" w:rsidRPr="00C52255" w:rsidRDefault="007545E7" w:rsidP="001C1514">
            <w:pPr>
              <w:spacing w:before="14"/>
              <w:rPr>
                <w:rFonts w:ascii="Lucida Sans" w:eastAsia="Lucida Sans" w:hAnsi="Lucida Sans" w:cs="Lucida Sans"/>
                <w:spacing w:val="-2"/>
                <w:w w:val="55"/>
                <w:sz w:val="20"/>
                <w:szCs w:val="20"/>
              </w:rPr>
            </w:pPr>
          </w:p>
          <w:p w14:paraId="4399285A" w14:textId="77777777" w:rsidR="007545E7" w:rsidRPr="00C52255" w:rsidRDefault="007545E7" w:rsidP="001C1514">
            <w:pPr>
              <w:spacing w:before="14"/>
              <w:rPr>
                <w:rFonts w:ascii="Lucida Sans" w:eastAsia="Lucida Sans" w:hAnsi="Lucida Sans" w:cs="Lucida Sans"/>
                <w:spacing w:val="-2"/>
                <w:w w:val="55"/>
                <w:sz w:val="20"/>
                <w:szCs w:val="20"/>
              </w:rPr>
            </w:pPr>
          </w:p>
          <w:p w14:paraId="65ADD564" w14:textId="77777777" w:rsidR="007545E7" w:rsidRPr="00C52255" w:rsidRDefault="007545E7" w:rsidP="001C1514">
            <w:pPr>
              <w:spacing w:before="14"/>
              <w:rPr>
                <w:rFonts w:ascii="Lucida Sans" w:eastAsia="Lucida Sans" w:hAnsi="Lucida Sans" w:cs="Lucida Sans"/>
                <w:spacing w:val="-2"/>
                <w:w w:val="55"/>
                <w:sz w:val="20"/>
                <w:szCs w:val="20"/>
              </w:rPr>
            </w:pPr>
          </w:p>
          <w:p w14:paraId="58E04F38" w14:textId="77777777" w:rsidR="007545E7" w:rsidRPr="00C52255" w:rsidRDefault="007545E7" w:rsidP="001C1514">
            <w:pPr>
              <w:spacing w:before="14"/>
              <w:rPr>
                <w:rFonts w:ascii="Lucida Sans" w:eastAsia="Lucida Sans" w:hAnsi="Lucida Sans" w:cs="Lucida Sans"/>
                <w:spacing w:val="-2"/>
                <w:w w:val="55"/>
                <w:sz w:val="20"/>
                <w:szCs w:val="20"/>
              </w:rPr>
            </w:pPr>
          </w:p>
        </w:tc>
      </w:tr>
    </w:tbl>
    <w:p w14:paraId="6CFA6389" w14:textId="77777777" w:rsidR="007545E7" w:rsidRPr="00C52255" w:rsidRDefault="007545E7" w:rsidP="007545E7">
      <w:pPr>
        <w:rPr>
          <w:sz w:val="4"/>
          <w:szCs w:val="4"/>
        </w:rPr>
      </w:pPr>
    </w:p>
    <w:p w14:paraId="3A25B78D" w14:textId="77777777" w:rsidR="00FD0D66" w:rsidRPr="001963FD" w:rsidRDefault="00FD0D66" w:rsidP="004532A0">
      <w:pPr>
        <w:spacing w:line="465" w:lineRule="atLeast"/>
        <w:rPr>
          <w:rFonts w:ascii="Faruma" w:eastAsia="Times New Roman" w:hAnsi="Faruma" w:cs="Faruma"/>
          <w:b/>
          <w:bCs/>
          <w:color w:val="000000"/>
          <w:u w:val="single"/>
          <w:lang w:bidi="dv-MV"/>
        </w:rPr>
      </w:pPr>
    </w:p>
    <w:sectPr w:rsidR="00FD0D66" w:rsidRPr="001963FD" w:rsidSect="00862162">
      <w:headerReference w:type="default" r:id="rId11"/>
      <w:footerReference w:type="default" r:id="rId12"/>
      <w:type w:val="continuous"/>
      <w:pgSz w:w="11910" w:h="16840"/>
      <w:pgMar w:top="2070" w:right="1470" w:bottom="2070" w:left="1350" w:header="27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D2ADC" w14:textId="77777777" w:rsidR="007545E7" w:rsidRDefault="007545E7" w:rsidP="00FD0D66">
      <w:r>
        <w:separator/>
      </w:r>
    </w:p>
  </w:endnote>
  <w:endnote w:type="continuationSeparator" w:id="0">
    <w:p w14:paraId="121A17CC" w14:textId="77777777" w:rsidR="007545E7" w:rsidRDefault="007545E7" w:rsidP="00FD0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iberation Sans Narrow">
    <w:altName w:val="Arial"/>
    <w:panose1 w:val="020B0604020202020204"/>
    <w:charset w:val="00"/>
    <w:family w:val="swiss"/>
    <w:pitch w:val="variable"/>
  </w:font>
  <w:font w:name="Calibri">
    <w:panose1 w:val="020F0502020204030204"/>
    <w:charset w:val="00"/>
    <w:family w:val="swiss"/>
    <w:pitch w:val="variable"/>
    <w:sig w:usb0="E4002EFF" w:usb1="C000247B" w:usb2="00000009" w:usb3="00000000" w:csb0="000001FF" w:csb1="00000000"/>
  </w:font>
  <w:font w:name="MV Boli">
    <w:panose1 w:val="02000500030200090000"/>
    <w:charset w:val="00"/>
    <w:family w:val="auto"/>
    <w:pitch w:val="variable"/>
    <w:sig w:usb0="00000003" w:usb1="00000000" w:usb2="00000100" w:usb3="00000000" w:csb0="00000001" w:csb1="00000000"/>
  </w:font>
  <w:font w:name="A_Faruma">
    <w:altName w:val="MV Boli"/>
    <w:panose1 w:val="020B0604020202020204"/>
    <w:charset w:val="01"/>
    <w:family w:val="auto"/>
    <w:pitch w:val="variable"/>
    <w:sig w:usb0="00000000" w:usb1="00000000" w:usb2="00000100" w:usb3="00000000" w:csb0="0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Basis Grotesque Pro">
    <w:altName w:val="Calibri"/>
    <w:panose1 w:val="020B0604020202020204"/>
    <w:charset w:val="00"/>
    <w:family w:val="modern"/>
    <w:pitch w:val="variable"/>
    <w:sig w:usb0="00000287" w:usb1="00000001" w:usb2="00000000" w:usb3="00000000" w:csb0="00000001" w:csb1="00000000"/>
  </w:font>
  <w:font w:name="Gotham">
    <w:altName w:val="Calibri"/>
    <w:panose1 w:val="020B0604020202020204"/>
    <w:charset w:val="00"/>
    <w:family w:val="auto"/>
    <w:pitch w:val="variable"/>
    <w:sig w:usb0="800000A7" w:usb1="00000000" w:usb2="00000000" w:usb3="00000000" w:csb0="00000009" w:csb1="00000000"/>
  </w:font>
  <w:font w:name="Faruma">
    <w:panose1 w:val="020B0604020202020204"/>
    <w:charset w:val="01"/>
    <w:family w:val="auto"/>
    <w:pitch w:val="variable"/>
    <w:sig w:usb0="00000003" w:usb1="00000000" w:usb2="00000100" w:usb3="00000000" w:csb0="00000001" w:csb1="00000000"/>
  </w:font>
  <w:font w:name="A_Bismillah">
    <w:altName w:val="Calibri"/>
    <w:panose1 w:val="020B0604020202020204"/>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A563E" w14:textId="77777777" w:rsidR="00FD0D66" w:rsidRDefault="00FD0D66" w:rsidP="00FD0D66">
    <w:pPr>
      <w:pStyle w:val="BodyText"/>
      <w:spacing w:line="252" w:lineRule="auto"/>
      <w:ind w:left="116" w:right="4288"/>
      <w:rPr>
        <w:rFonts w:cs="MV Boli"/>
        <w:color w:val="007D6C"/>
        <w:w w:val="115"/>
        <w:rtl/>
        <w:lang w:bidi="dv-MV"/>
      </w:rPr>
    </w:pPr>
    <w:r>
      <w:rPr>
        <w:noProof/>
      </w:rPr>
      <mc:AlternateContent>
        <mc:Choice Requires="wps">
          <w:drawing>
            <wp:anchor distT="0" distB="0" distL="0" distR="0" simplePos="0" relativeHeight="251656192" behindDoc="0" locked="0" layoutInCell="1" allowOverlap="1" wp14:anchorId="4E8CA3D2" wp14:editId="04758370">
              <wp:simplePos x="0" y="0"/>
              <wp:positionH relativeFrom="page">
                <wp:posOffset>6176746</wp:posOffset>
              </wp:positionH>
              <wp:positionV relativeFrom="paragraph">
                <wp:posOffset>56750</wp:posOffset>
              </wp:positionV>
              <wp:extent cx="955675" cy="19177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5675" cy="191770"/>
                      </a:xfrm>
                      <a:prstGeom prst="rect">
                        <a:avLst/>
                      </a:prstGeom>
                    </wps:spPr>
                    <wps:txbx>
                      <w:txbxContent>
                        <w:p w14:paraId="14593DA9" w14:textId="77777777" w:rsidR="00FD0D66" w:rsidRDefault="00FD0D66" w:rsidP="00FD0D66">
                          <w:pPr>
                            <w:spacing w:before="3"/>
                            <w:rPr>
                              <w:rFonts w:ascii="Trebuchet MS"/>
                              <w:b/>
                              <w:sz w:val="25"/>
                            </w:rPr>
                          </w:pPr>
                          <w:r>
                            <w:rPr>
                              <w:rFonts w:ascii="Trebuchet MS"/>
                              <w:b/>
                              <w:color w:val="007D6C"/>
                              <w:spacing w:val="-2"/>
                              <w:sz w:val="25"/>
                            </w:rPr>
                            <w:t>igmh</w:t>
                          </w:r>
                          <w:r>
                            <w:rPr>
                              <w:rFonts w:ascii="Trebuchet MS"/>
                              <w:b/>
                              <w:color w:val="71DF6C"/>
                              <w:spacing w:val="-2"/>
                              <w:sz w:val="25"/>
                            </w:rPr>
                            <w:t>.gov.mv</w:t>
                          </w:r>
                        </w:p>
                      </w:txbxContent>
                    </wps:txbx>
                    <wps:bodyPr wrap="square" lIns="0" tIns="0" rIns="0" bIns="0" rtlCol="0">
                      <a:noAutofit/>
                    </wps:bodyPr>
                  </wps:wsp>
                </a:graphicData>
              </a:graphic>
            </wp:anchor>
          </w:drawing>
        </mc:Choice>
        <mc:Fallback>
          <w:pict>
            <v:shapetype w14:anchorId="4E8CA3D2" id="_x0000_t202" coordsize="21600,21600" o:spt="202" path="m,l,21600r21600,l21600,xe">
              <v:stroke joinstyle="miter"/>
              <v:path gradientshapeok="t" o:connecttype="rect"/>
            </v:shapetype>
            <v:shape id="Textbox 17" o:spid="_x0000_s1027" type="#_x0000_t202" style="position:absolute;left:0;text-align:left;margin-left:486.35pt;margin-top:4.45pt;width:75.25pt;height:15.1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" filled="f" stroked="f">
              <v:textbox inset="0,0,0,0">
                <w:txbxContent>
                  <w:p w14:paraId="14593DA9" w14:textId="77777777" w:rsidR="00FD0D66" w:rsidRDefault="00FD0D66" w:rsidP="00FD0D66">
                    <w:pPr>
                      <w:spacing w:before="3"/>
                      <w:rPr>
                        <w:rFonts w:ascii="Trebuchet MS"/>
                        <w:b/>
                        <w:sz w:val="25"/>
                      </w:rPr>
                    </w:pPr>
                    <w:r>
                      <w:rPr>
                        <w:rFonts w:ascii="Trebuchet MS"/>
                        <w:b/>
                        <w:color w:val="007D6C"/>
                        <w:spacing w:val="-2"/>
                        <w:sz w:val="25"/>
                      </w:rPr>
                      <w:t>igmh</w:t>
                    </w:r>
                    <w:r>
                      <w:rPr>
                        <w:rFonts w:ascii="Trebuchet MS"/>
                        <w:b/>
                        <w:color w:val="71DF6C"/>
                        <w:spacing w:val="-2"/>
                        <w:sz w:val="25"/>
                      </w:rPr>
                      <w:t>.gov.mv</w:t>
                    </w:r>
                  </w:p>
                </w:txbxContent>
              </v:textbox>
              <w10:wrap anchorx="page"/>
            </v:shape>
          </w:pict>
        </mc:Fallback>
      </mc:AlternateContent>
    </w:r>
    <w:r>
      <w:rPr>
        <w:color w:val="007D6C"/>
        <w:w w:val="115"/>
      </w:rPr>
      <w:t>This</w:t>
    </w:r>
    <w:r>
      <w:rPr>
        <w:color w:val="007D6C"/>
        <w:spacing w:val="-8"/>
        <w:w w:val="115"/>
      </w:rPr>
      <w:t xml:space="preserve"> </w:t>
    </w:r>
    <w:r>
      <w:rPr>
        <w:color w:val="007D6C"/>
        <w:w w:val="115"/>
      </w:rPr>
      <w:t>hospital</w:t>
    </w:r>
    <w:r>
      <w:rPr>
        <w:color w:val="007D6C"/>
        <w:spacing w:val="-8"/>
        <w:w w:val="115"/>
      </w:rPr>
      <w:t xml:space="preserve"> </w:t>
    </w:r>
    <w:r>
      <w:rPr>
        <w:color w:val="007D6C"/>
        <w:w w:val="115"/>
      </w:rPr>
      <w:t>is</w:t>
    </w:r>
    <w:r>
      <w:rPr>
        <w:color w:val="007D6C"/>
        <w:spacing w:val="-8"/>
        <w:w w:val="115"/>
      </w:rPr>
      <w:t xml:space="preserve"> </w:t>
    </w:r>
    <w:r>
      <w:rPr>
        <w:color w:val="007D6C"/>
        <w:w w:val="115"/>
      </w:rPr>
      <w:t>part</w:t>
    </w:r>
    <w:r>
      <w:rPr>
        <w:color w:val="007D6C"/>
        <w:spacing w:val="-8"/>
        <w:w w:val="115"/>
      </w:rPr>
      <w:t xml:space="preserve"> </w:t>
    </w:r>
    <w:r>
      <w:rPr>
        <w:color w:val="007D6C"/>
        <w:w w:val="115"/>
      </w:rPr>
      <w:t>of</w:t>
    </w:r>
    <w:r>
      <w:rPr>
        <w:color w:val="007D6C"/>
        <w:spacing w:val="-8"/>
        <w:w w:val="115"/>
      </w:rPr>
      <w:t xml:space="preserve"> </w:t>
    </w:r>
    <w:r>
      <w:rPr>
        <w:color w:val="007D6C"/>
        <w:w w:val="115"/>
      </w:rPr>
      <w:t>the</w:t>
    </w:r>
    <w:r>
      <w:rPr>
        <w:color w:val="007D6C"/>
        <w:spacing w:val="-8"/>
        <w:w w:val="115"/>
      </w:rPr>
      <w:t xml:space="preserve"> </w:t>
    </w:r>
    <w:r>
      <w:rPr>
        <w:color w:val="007D6C"/>
        <w:w w:val="115"/>
      </w:rPr>
      <w:t>Male'</w:t>
    </w:r>
    <w:r>
      <w:rPr>
        <w:color w:val="007D6C"/>
        <w:spacing w:val="-8"/>
        <w:w w:val="115"/>
      </w:rPr>
      <w:t xml:space="preserve"> </w:t>
    </w:r>
    <w:r>
      <w:rPr>
        <w:color w:val="007D6C"/>
        <w:w w:val="115"/>
      </w:rPr>
      <w:t>City</w:t>
    </w:r>
    <w:r>
      <w:rPr>
        <w:color w:val="007D6C"/>
        <w:spacing w:val="-8"/>
        <w:w w:val="115"/>
      </w:rPr>
      <w:t xml:space="preserve"> </w:t>
    </w:r>
    <w:r>
      <w:rPr>
        <w:color w:val="007D6C"/>
        <w:w w:val="115"/>
      </w:rPr>
      <w:t>Group</w:t>
    </w:r>
    <w:r>
      <w:rPr>
        <w:color w:val="007D6C"/>
        <w:spacing w:val="-8"/>
        <w:w w:val="115"/>
      </w:rPr>
      <w:t xml:space="preserve"> </w:t>
    </w:r>
    <w:r>
      <w:rPr>
        <w:color w:val="007D6C"/>
        <w:w w:val="115"/>
      </w:rPr>
      <w:t>of</w:t>
    </w:r>
    <w:r>
      <w:rPr>
        <w:color w:val="007D6C"/>
        <w:spacing w:val="-8"/>
        <w:w w:val="115"/>
      </w:rPr>
      <w:t xml:space="preserve"> </w:t>
    </w:r>
    <w:r>
      <w:rPr>
        <w:color w:val="007D6C"/>
        <w:w w:val="115"/>
      </w:rPr>
      <w:t>Hospitals</w:t>
    </w:r>
    <w:r>
      <w:rPr>
        <w:color w:val="007D6C"/>
        <w:spacing w:val="-8"/>
        <w:w w:val="115"/>
      </w:rPr>
      <w:t xml:space="preserve"> </w:t>
    </w:r>
    <w:r>
      <w:rPr>
        <w:color w:val="007D6C"/>
        <w:w w:val="115"/>
      </w:rPr>
      <w:t>(MCGH),</w:t>
    </w:r>
    <w:r>
      <w:rPr>
        <w:color w:val="007D6C"/>
        <w:spacing w:val="-8"/>
        <w:w w:val="115"/>
      </w:rPr>
      <w:t xml:space="preserve"> </w:t>
    </w:r>
    <w:r>
      <w:rPr>
        <w:color w:val="007D6C"/>
        <w:w w:val="115"/>
      </w:rPr>
      <w:t>committed</w:t>
    </w:r>
    <w:r>
      <w:rPr>
        <w:color w:val="007D6C"/>
        <w:spacing w:val="-8"/>
        <w:w w:val="115"/>
      </w:rPr>
      <w:t xml:space="preserve"> </w:t>
    </w:r>
    <w:r>
      <w:rPr>
        <w:color w:val="007D6C"/>
        <w:w w:val="115"/>
      </w:rPr>
      <w:t>to</w:t>
    </w:r>
    <w:r>
      <w:rPr>
        <w:color w:val="007D6C"/>
        <w:spacing w:val="-8"/>
        <w:w w:val="115"/>
      </w:rPr>
      <w:t xml:space="preserve"> </w:t>
    </w:r>
    <w:r>
      <w:rPr>
        <w:color w:val="007D6C"/>
        <w:w w:val="115"/>
      </w:rPr>
      <w:t>delivering</w:t>
    </w:r>
    <w:r>
      <w:rPr>
        <w:color w:val="007D6C"/>
        <w:spacing w:val="40"/>
        <w:w w:val="115"/>
      </w:rPr>
      <w:t xml:space="preserve"> </w:t>
    </w:r>
    <w:r>
      <w:rPr>
        <w:color w:val="007D6C"/>
        <w:w w:val="115"/>
      </w:rPr>
      <w:t>comprehensive healthcare and nurturing the wellbeing of the Maldivian community.</w:t>
    </w:r>
  </w:p>
  <w:p w14:paraId="7B9B74DE" w14:textId="77777777" w:rsidR="00FD0D66" w:rsidRPr="00080EF3" w:rsidRDefault="00FD0D66" w:rsidP="00FD0D66">
    <w:pPr>
      <w:pStyle w:val="BodyText"/>
      <w:spacing w:line="252" w:lineRule="auto"/>
      <w:ind w:left="116" w:right="4288"/>
      <w:rPr>
        <w:rFonts w:cs="MV Boli"/>
        <w:lang w:bidi="dv-MV"/>
      </w:rPr>
    </w:pPr>
  </w:p>
  <w:p w14:paraId="15DF5B84" w14:textId="77777777" w:rsidR="00FD0D66" w:rsidRDefault="00FD0D66">
    <w:pPr>
      <w:pStyle w:val="Footer"/>
    </w:pPr>
    <w:r>
      <w:rPr>
        <w:noProof/>
      </w:rPr>
      <mc:AlternateContent>
        <mc:Choice Requires="wpg">
          <w:drawing>
            <wp:anchor distT="0" distB="0" distL="114300" distR="114300" simplePos="0" relativeHeight="251654144" behindDoc="0" locked="0" layoutInCell="1" allowOverlap="1" wp14:anchorId="5F693653" wp14:editId="6255E657">
              <wp:simplePos x="0" y="0"/>
              <wp:positionH relativeFrom="page">
                <wp:posOffset>342900</wp:posOffset>
              </wp:positionH>
              <wp:positionV relativeFrom="page">
                <wp:posOffset>10237470</wp:posOffset>
              </wp:positionV>
              <wp:extent cx="7560005" cy="167843"/>
              <wp:effectExtent l="0" t="0" r="0" b="0"/>
              <wp:wrapTopAndBottom/>
              <wp:docPr id="1265" name="Group 1265"/>
              <wp:cNvGraphicFramePr/>
              <a:graphic xmlns:a="http://schemas.openxmlformats.org/drawingml/2006/main">
                <a:graphicData uri="http://schemas.microsoft.com/office/word/2010/wordprocessingGroup">
                  <wpg:wgp>
                    <wpg:cNvGrpSpPr/>
                    <wpg:grpSpPr>
                      <a:xfrm>
                        <a:off x="0" y="0"/>
                        <a:ext cx="7560005" cy="167843"/>
                        <a:chOff x="0" y="0"/>
                        <a:chExt cx="7560005" cy="167843"/>
                      </a:xfrm>
                    </wpg:grpSpPr>
                    <pic:pic xmlns:pic="http://schemas.openxmlformats.org/drawingml/2006/picture">
                      <pic:nvPicPr>
                        <pic:cNvPr id="1318" name="Picture 1318"/>
                        <pic:cNvPicPr/>
                      </pic:nvPicPr>
                      <pic:blipFill>
                        <a:blip r:embed="rId1"/>
                        <a:stretch>
                          <a:fillRect/>
                        </a:stretch>
                      </pic:blipFill>
                      <pic:spPr>
                        <a:xfrm>
                          <a:off x="0" y="-6527"/>
                          <a:ext cx="7543800" cy="149352"/>
                        </a:xfrm>
                        <a:prstGeom prst="rect">
                          <a:avLst/>
                        </a:prstGeom>
                      </pic:spPr>
                    </pic:pic>
                  </wpg:wgp>
                </a:graphicData>
              </a:graphic>
            </wp:anchor>
          </w:drawing>
        </mc:Choice>
        <mc:Fallback>
          <w:pict>
            <v:group w14:anchorId="4C3EF227" id="Group 1265" o:spid="_x0000_s1026" style="position:absolute;margin-left:27pt;margin-top:806.1pt;width:595.3pt;height:13.2pt;z-index:251654144;mso-position-horizontal-relative:page;mso-position-vertical-relative:page" coordsize="75600,167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18" o:spid="_x0000_s1027" type="#_x0000_t75" style="position:absolute;top:-65;width:75438;height:149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">
                <v:imagedata r:id="rId2" o:title=""/>
              </v:shape>
              <w10:wrap type="topAndBottom"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DE4C0" w14:textId="77777777" w:rsidR="007545E7" w:rsidRDefault="007545E7" w:rsidP="00FD0D66">
      <w:r>
        <w:separator/>
      </w:r>
    </w:p>
  </w:footnote>
  <w:footnote w:type="continuationSeparator" w:id="0">
    <w:p w14:paraId="186A11FD" w14:textId="77777777" w:rsidR="007545E7" w:rsidRDefault="007545E7" w:rsidP="00FD0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43A65" w14:textId="77777777" w:rsidR="00FD0D66" w:rsidRPr="000E2A31" w:rsidRDefault="00FD0D66" w:rsidP="00FD0D66">
    <w:pPr>
      <w:pStyle w:val="Title"/>
      <w:rPr>
        <w:rFonts w:ascii="A_Bismillah" w:hAnsi="A_Bismillah" w:cs="MV Boli"/>
        <w:lang w:bidi="dv-MV"/>
      </w:rPr>
    </w:pPr>
    <w:r>
      <w:rPr>
        <w:noProof/>
      </w:rPr>
      <w:drawing>
        <wp:inline distT="0" distB="0" distL="0" distR="0" wp14:anchorId="079728E8" wp14:editId="4D090CF2">
          <wp:extent cx="661564" cy="347808"/>
          <wp:effectExtent l="0" t="0" r="5715" b="0"/>
          <wp:docPr id="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621269" name=""/>
                  <pic:cNvPicPr/>
                </pic:nvPicPr>
                <pic:blipFill>
                  <a:blip r:embed="rId1"/>
                  <a:stretch>
                    <a:fillRect/>
                  </a:stretch>
                </pic:blipFill>
                <pic:spPr>
                  <a:xfrm>
                    <a:off x="0" y="0"/>
                    <a:ext cx="682822" cy="358984"/>
                  </a:xfrm>
                  <a:prstGeom prst="rect">
                    <a:avLst/>
                  </a:prstGeom>
                </pic:spPr>
              </pic:pic>
            </a:graphicData>
          </a:graphic>
        </wp:inline>
      </w:drawing>
    </w:r>
    <w:r>
      <w:rPr>
        <w:noProof/>
      </w:rPr>
      <mc:AlternateContent>
        <mc:Choice Requires="wpg">
          <w:drawing>
            <wp:anchor distT="0" distB="0" distL="0" distR="0" simplePos="0" relativeHeight="251658240" behindDoc="0" locked="0" layoutInCell="1" allowOverlap="1" wp14:anchorId="6F427062" wp14:editId="62DE62F3">
              <wp:simplePos x="0" y="0"/>
              <wp:positionH relativeFrom="page">
                <wp:posOffset>6699948</wp:posOffset>
              </wp:positionH>
              <wp:positionV relativeFrom="paragraph">
                <wp:posOffset>384905</wp:posOffset>
              </wp:positionV>
              <wp:extent cx="440690" cy="4851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0690" cy="485140"/>
                        <a:chOff x="0" y="0"/>
                        <a:chExt cx="440690" cy="485140"/>
                      </a:xfrm>
                    </wpg:grpSpPr>
                    <pic:pic xmlns:pic="http://schemas.openxmlformats.org/drawingml/2006/picture">
                      <pic:nvPicPr>
                        <pic:cNvPr id="2" name="Image 2"/>
                        <pic:cNvPicPr/>
                      </pic:nvPicPr>
                      <pic:blipFill>
                        <a:blip r:embed="rId2" cstate="print"/>
                        <a:stretch>
                          <a:fillRect/>
                        </a:stretch>
                      </pic:blipFill>
                      <pic:spPr>
                        <a:xfrm>
                          <a:off x="0" y="90023"/>
                          <a:ext cx="440550" cy="394589"/>
                        </a:xfrm>
                        <a:prstGeom prst="rect">
                          <a:avLst/>
                        </a:prstGeom>
                      </pic:spPr>
                    </pic:pic>
                    <pic:pic xmlns:pic="http://schemas.openxmlformats.org/drawingml/2006/picture">
                      <pic:nvPicPr>
                        <pic:cNvPr id="3" name="Image 3"/>
                        <pic:cNvPicPr/>
                      </pic:nvPicPr>
                      <pic:blipFill>
                        <a:blip r:embed="rId3" cstate="print"/>
                        <a:stretch>
                          <a:fillRect/>
                        </a:stretch>
                      </pic:blipFill>
                      <pic:spPr>
                        <a:xfrm>
                          <a:off x="170116" y="211283"/>
                          <a:ext cx="115798" cy="120676"/>
                        </a:xfrm>
                        <a:prstGeom prst="rect">
                          <a:avLst/>
                        </a:prstGeom>
                      </pic:spPr>
                    </pic:pic>
                    <pic:pic xmlns:pic="http://schemas.openxmlformats.org/drawingml/2006/picture">
                      <pic:nvPicPr>
                        <pic:cNvPr id="4" name="Image 4"/>
                        <pic:cNvPicPr/>
                      </pic:nvPicPr>
                      <pic:blipFill>
                        <a:blip r:embed="rId4" cstate="print"/>
                        <a:stretch>
                          <a:fillRect/>
                        </a:stretch>
                      </pic:blipFill>
                      <pic:spPr>
                        <a:xfrm>
                          <a:off x="144348" y="207536"/>
                          <a:ext cx="151485" cy="151536"/>
                        </a:xfrm>
                        <a:prstGeom prst="rect">
                          <a:avLst/>
                        </a:prstGeom>
                      </pic:spPr>
                    </pic:pic>
                    <pic:pic xmlns:pic="http://schemas.openxmlformats.org/drawingml/2006/picture">
                      <pic:nvPicPr>
                        <pic:cNvPr id="5" name="Image 5"/>
                        <pic:cNvPicPr/>
                      </pic:nvPicPr>
                      <pic:blipFill>
                        <a:blip r:embed="rId5" cstate="print"/>
                        <a:stretch>
                          <a:fillRect/>
                        </a:stretch>
                      </pic:blipFill>
                      <pic:spPr>
                        <a:xfrm>
                          <a:off x="113010" y="0"/>
                          <a:ext cx="214325" cy="208387"/>
                        </a:xfrm>
                        <a:prstGeom prst="rect">
                          <a:avLst/>
                        </a:prstGeom>
                      </pic:spPr>
                    </pic:pic>
                  </wpg:wgp>
                </a:graphicData>
              </a:graphic>
            </wp:anchor>
          </w:drawing>
        </mc:Choice>
        <mc:Fallback>
          <w:pict>
            <v:group w14:anchorId="2FB59F78" id="Group 1" o:spid="_x0000_s1026" style="position:absolute;margin-left:527.55pt;margin-top:30.3pt;width:34.7pt;height:38.2pt;z-index:251658240;mso-wrap-distance-left:0;mso-wrap-distance-right:0;mso-position-horizontal-relative:page" coordsize="440690,48514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top:90023;width:440550;height:3945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">
                <v:imagedata r:id="rId6" o:title=""/>
              </v:shape>
              <v:shape id="Image 3" o:spid="_x0000_s1028" type="#_x0000_t75" style="position:absolute;left:170116;top:211283;width:115798;height:12067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">
                <v:imagedata r:id="rId7" o:title=""/>
              </v:shape>
              <v:shape id="Image 4" o:spid="_x0000_s1029" type="#_x0000_t75" style="position:absolute;left:144348;top:207536;width:151485;height:1515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">
                <v:imagedata r:id="rId8" o:title=""/>
              </v:shape>
              <v:shape id="Image 5" o:spid="_x0000_s1030" type="#_x0000_t75" style="position:absolute;left:113010;width:214325;height:2083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">
                <v:imagedata r:id="rId9" o:title=""/>
              </v:shape>
              <w10:wrap anchorx="page"/>
            </v:group>
          </w:pict>
        </mc:Fallback>
      </mc:AlternateContent>
    </w:r>
    <w:r>
      <w:rPr>
        <w:noProof/>
      </w:rPr>
      <mc:AlternateContent>
        <mc:Choice Requires="wpg">
          <w:drawing>
            <wp:anchor distT="0" distB="0" distL="0" distR="0" simplePos="0" relativeHeight="251660288" behindDoc="0" locked="0" layoutInCell="1" allowOverlap="1" wp14:anchorId="0886EE28" wp14:editId="3B6B1AE5">
              <wp:simplePos x="0" y="0"/>
              <wp:positionH relativeFrom="page">
                <wp:posOffset>426309</wp:posOffset>
              </wp:positionH>
              <wp:positionV relativeFrom="paragraph">
                <wp:posOffset>405437</wp:posOffset>
              </wp:positionV>
              <wp:extent cx="555625" cy="42672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5625" cy="426720"/>
                        <a:chOff x="0" y="0"/>
                        <a:chExt cx="555625" cy="426720"/>
                      </a:xfrm>
                    </wpg:grpSpPr>
                    <wps:wsp>
                      <wps:cNvPr id="8" name="Graphic 8"/>
                      <wps:cNvSpPr/>
                      <wps:spPr>
                        <a:xfrm>
                          <a:off x="277762" y="213293"/>
                          <a:ext cx="271145" cy="178435"/>
                        </a:xfrm>
                        <a:custGeom>
                          <a:avLst/>
                          <a:gdLst/>
                          <a:ahLst/>
                          <a:cxnLst/>
                          <a:rect l="l" t="t" r="r" b="b"/>
                          <a:pathLst>
                            <a:path w="271145" h="178435">
                              <a:moveTo>
                                <a:pt x="123024" y="0"/>
                              </a:moveTo>
                              <a:lnTo>
                                <a:pt x="77792" y="36343"/>
                              </a:lnTo>
                              <a:lnTo>
                                <a:pt x="45541" y="67916"/>
                              </a:lnTo>
                              <a:lnTo>
                                <a:pt x="29638" y="83364"/>
                              </a:lnTo>
                              <a:lnTo>
                                <a:pt x="14474" y="97690"/>
                              </a:lnTo>
                              <a:lnTo>
                                <a:pt x="0" y="110934"/>
                              </a:lnTo>
                              <a:lnTo>
                                <a:pt x="0" y="111252"/>
                              </a:lnTo>
                              <a:lnTo>
                                <a:pt x="24747" y="132715"/>
                              </a:lnTo>
                              <a:lnTo>
                                <a:pt x="47571" y="150871"/>
                              </a:lnTo>
                              <a:lnTo>
                                <a:pt x="68722" y="165914"/>
                              </a:lnTo>
                              <a:lnTo>
                                <a:pt x="88455" y="178041"/>
                              </a:lnTo>
                              <a:lnTo>
                                <a:pt x="113272" y="154470"/>
                              </a:lnTo>
                              <a:lnTo>
                                <a:pt x="139700" y="128346"/>
                              </a:lnTo>
                              <a:lnTo>
                                <a:pt x="186883" y="88649"/>
                              </a:lnTo>
                              <a:lnTo>
                                <a:pt x="226471" y="66594"/>
                              </a:lnTo>
                              <a:lnTo>
                                <a:pt x="255455" y="56999"/>
                              </a:lnTo>
                              <a:lnTo>
                                <a:pt x="270827" y="54584"/>
                              </a:lnTo>
                              <a:lnTo>
                                <a:pt x="249791" y="52861"/>
                              </a:lnTo>
                              <a:lnTo>
                                <a:pt x="216476" y="45623"/>
                              </a:lnTo>
                              <a:lnTo>
                                <a:pt x="173395" y="29218"/>
                              </a:lnTo>
                              <a:lnTo>
                                <a:pt x="123024" y="0"/>
                              </a:lnTo>
                              <a:close/>
                            </a:path>
                          </a:pathLst>
                        </a:custGeom>
                        <a:solidFill>
                          <a:srgbClr val="71DF6C"/>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10" cstate="print"/>
                        <a:stretch>
                          <a:fillRect/>
                        </a:stretch>
                      </pic:blipFill>
                      <pic:spPr>
                        <a:xfrm>
                          <a:off x="189307" y="324545"/>
                          <a:ext cx="176911" cy="102041"/>
                        </a:xfrm>
                        <a:prstGeom prst="rect">
                          <a:avLst/>
                        </a:prstGeom>
                      </pic:spPr>
                    </pic:pic>
                    <wps:wsp>
                      <wps:cNvPr id="10" name="Graphic 10"/>
                      <wps:cNvSpPr/>
                      <wps:spPr>
                        <a:xfrm>
                          <a:off x="6934" y="213293"/>
                          <a:ext cx="271145" cy="178435"/>
                        </a:xfrm>
                        <a:custGeom>
                          <a:avLst/>
                          <a:gdLst/>
                          <a:ahLst/>
                          <a:cxnLst/>
                          <a:rect l="l" t="t" r="r" b="b"/>
                          <a:pathLst>
                            <a:path w="271145" h="178435">
                              <a:moveTo>
                                <a:pt x="147802" y="0"/>
                              </a:moveTo>
                              <a:lnTo>
                                <a:pt x="97431" y="29218"/>
                              </a:lnTo>
                              <a:lnTo>
                                <a:pt x="54351" y="45623"/>
                              </a:lnTo>
                              <a:lnTo>
                                <a:pt x="21036" y="52861"/>
                              </a:lnTo>
                              <a:lnTo>
                                <a:pt x="0" y="54584"/>
                              </a:lnTo>
                              <a:lnTo>
                                <a:pt x="15371" y="56999"/>
                              </a:lnTo>
                              <a:lnTo>
                                <a:pt x="44356" y="66594"/>
                              </a:lnTo>
                              <a:lnTo>
                                <a:pt x="83944" y="88649"/>
                              </a:lnTo>
                              <a:lnTo>
                                <a:pt x="131127" y="128346"/>
                              </a:lnTo>
                              <a:lnTo>
                                <a:pt x="157554" y="154470"/>
                              </a:lnTo>
                              <a:lnTo>
                                <a:pt x="182372" y="178041"/>
                              </a:lnTo>
                              <a:lnTo>
                                <a:pt x="202104" y="165914"/>
                              </a:lnTo>
                              <a:lnTo>
                                <a:pt x="223256" y="150871"/>
                              </a:lnTo>
                              <a:lnTo>
                                <a:pt x="246079" y="132715"/>
                              </a:lnTo>
                              <a:lnTo>
                                <a:pt x="270827" y="111252"/>
                              </a:lnTo>
                              <a:lnTo>
                                <a:pt x="270827" y="110934"/>
                              </a:lnTo>
                              <a:lnTo>
                                <a:pt x="256353" y="97690"/>
                              </a:lnTo>
                              <a:lnTo>
                                <a:pt x="241188" y="83364"/>
                              </a:lnTo>
                              <a:lnTo>
                                <a:pt x="225286" y="67916"/>
                              </a:lnTo>
                              <a:lnTo>
                                <a:pt x="208597" y="51308"/>
                              </a:lnTo>
                              <a:lnTo>
                                <a:pt x="193035" y="36343"/>
                              </a:lnTo>
                              <a:lnTo>
                                <a:pt x="177680" y="22853"/>
                              </a:lnTo>
                              <a:lnTo>
                                <a:pt x="162586" y="10763"/>
                              </a:lnTo>
                              <a:lnTo>
                                <a:pt x="147802" y="0"/>
                              </a:lnTo>
                              <a:close/>
                            </a:path>
                          </a:pathLst>
                        </a:custGeom>
                        <a:solidFill>
                          <a:srgbClr val="007D6C"/>
                        </a:solidFill>
                      </wps:spPr>
                      <wps:bodyPr wrap="square" lIns="0" tIns="0" rIns="0" bIns="0" rtlCol="0">
                        <a:prstTxWarp prst="textNoShape">
                          <a:avLst/>
                        </a:prstTxWarp>
                        <a:noAutofit/>
                      </wps:bodyPr>
                    </wps:wsp>
                    <wps:wsp>
                      <wps:cNvPr id="11" name="Graphic 11"/>
                      <wps:cNvSpPr/>
                      <wps:spPr>
                        <a:xfrm>
                          <a:off x="6934" y="35239"/>
                          <a:ext cx="271145" cy="178435"/>
                        </a:xfrm>
                        <a:custGeom>
                          <a:avLst/>
                          <a:gdLst/>
                          <a:ahLst/>
                          <a:cxnLst/>
                          <a:rect l="l" t="t" r="r" b="b"/>
                          <a:pathLst>
                            <a:path w="271145" h="178435">
                              <a:moveTo>
                                <a:pt x="182372" y="0"/>
                              </a:moveTo>
                              <a:lnTo>
                                <a:pt x="157554" y="23571"/>
                              </a:lnTo>
                              <a:lnTo>
                                <a:pt x="131127" y="49695"/>
                              </a:lnTo>
                              <a:lnTo>
                                <a:pt x="83944" y="89391"/>
                              </a:lnTo>
                              <a:lnTo>
                                <a:pt x="44356" y="111447"/>
                              </a:lnTo>
                              <a:lnTo>
                                <a:pt x="15371" y="121041"/>
                              </a:lnTo>
                              <a:lnTo>
                                <a:pt x="0" y="123456"/>
                              </a:lnTo>
                              <a:lnTo>
                                <a:pt x="21036" y="125179"/>
                              </a:lnTo>
                              <a:lnTo>
                                <a:pt x="54351" y="132418"/>
                              </a:lnTo>
                              <a:lnTo>
                                <a:pt x="97431" y="148822"/>
                              </a:lnTo>
                              <a:lnTo>
                                <a:pt x="147802" y="178041"/>
                              </a:lnTo>
                              <a:lnTo>
                                <a:pt x="162586" y="167277"/>
                              </a:lnTo>
                              <a:lnTo>
                                <a:pt x="177680" y="155187"/>
                              </a:lnTo>
                              <a:lnTo>
                                <a:pt x="193035" y="141697"/>
                              </a:lnTo>
                              <a:lnTo>
                                <a:pt x="208597" y="126733"/>
                              </a:lnTo>
                              <a:lnTo>
                                <a:pt x="225286" y="110124"/>
                              </a:lnTo>
                              <a:lnTo>
                                <a:pt x="241188" y="94676"/>
                              </a:lnTo>
                              <a:lnTo>
                                <a:pt x="256353" y="80350"/>
                              </a:lnTo>
                              <a:lnTo>
                                <a:pt x="270827" y="67106"/>
                              </a:lnTo>
                              <a:lnTo>
                                <a:pt x="270827" y="66789"/>
                              </a:lnTo>
                              <a:lnTo>
                                <a:pt x="246079" y="45325"/>
                              </a:lnTo>
                              <a:lnTo>
                                <a:pt x="223256" y="27170"/>
                              </a:lnTo>
                              <a:lnTo>
                                <a:pt x="202104" y="12127"/>
                              </a:lnTo>
                              <a:lnTo>
                                <a:pt x="182372" y="0"/>
                              </a:lnTo>
                              <a:close/>
                            </a:path>
                          </a:pathLst>
                        </a:custGeom>
                        <a:solidFill>
                          <a:srgbClr val="71DF6C"/>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11" cstate="print"/>
                        <a:stretch>
                          <a:fillRect/>
                        </a:stretch>
                      </pic:blipFill>
                      <pic:spPr>
                        <a:xfrm>
                          <a:off x="0" y="158696"/>
                          <a:ext cx="154698" cy="109169"/>
                        </a:xfrm>
                        <a:prstGeom prst="rect">
                          <a:avLst/>
                        </a:prstGeom>
                      </pic:spPr>
                    </pic:pic>
                    <pic:pic xmlns:pic="http://schemas.openxmlformats.org/drawingml/2006/picture">
                      <pic:nvPicPr>
                        <pic:cNvPr id="13" name="Image 13"/>
                        <pic:cNvPicPr/>
                      </pic:nvPicPr>
                      <pic:blipFill>
                        <a:blip r:embed="rId12" cstate="print"/>
                        <a:stretch>
                          <a:fillRect/>
                        </a:stretch>
                      </pic:blipFill>
                      <pic:spPr>
                        <a:xfrm>
                          <a:off x="189313" y="0"/>
                          <a:ext cx="176898" cy="102041"/>
                        </a:xfrm>
                        <a:prstGeom prst="rect">
                          <a:avLst/>
                        </a:prstGeom>
                      </pic:spPr>
                    </pic:pic>
                    <wps:wsp>
                      <wps:cNvPr id="14" name="Graphic 14"/>
                      <wps:cNvSpPr/>
                      <wps:spPr>
                        <a:xfrm>
                          <a:off x="277762" y="35239"/>
                          <a:ext cx="271145" cy="178435"/>
                        </a:xfrm>
                        <a:custGeom>
                          <a:avLst/>
                          <a:gdLst/>
                          <a:ahLst/>
                          <a:cxnLst/>
                          <a:rect l="l" t="t" r="r" b="b"/>
                          <a:pathLst>
                            <a:path w="271145" h="178435">
                              <a:moveTo>
                                <a:pt x="88455" y="0"/>
                              </a:moveTo>
                              <a:lnTo>
                                <a:pt x="68722" y="12127"/>
                              </a:lnTo>
                              <a:lnTo>
                                <a:pt x="47571" y="27170"/>
                              </a:lnTo>
                              <a:lnTo>
                                <a:pt x="24747" y="45325"/>
                              </a:lnTo>
                              <a:lnTo>
                                <a:pt x="0" y="66789"/>
                              </a:lnTo>
                              <a:lnTo>
                                <a:pt x="0" y="67106"/>
                              </a:lnTo>
                              <a:lnTo>
                                <a:pt x="14474" y="80350"/>
                              </a:lnTo>
                              <a:lnTo>
                                <a:pt x="29638" y="94676"/>
                              </a:lnTo>
                              <a:lnTo>
                                <a:pt x="45541" y="110124"/>
                              </a:lnTo>
                              <a:lnTo>
                                <a:pt x="62230" y="126733"/>
                              </a:lnTo>
                              <a:lnTo>
                                <a:pt x="77792" y="141697"/>
                              </a:lnTo>
                              <a:lnTo>
                                <a:pt x="93146" y="155187"/>
                              </a:lnTo>
                              <a:lnTo>
                                <a:pt x="108241" y="167277"/>
                              </a:lnTo>
                              <a:lnTo>
                                <a:pt x="123024" y="178041"/>
                              </a:lnTo>
                              <a:lnTo>
                                <a:pt x="173395" y="148822"/>
                              </a:lnTo>
                              <a:lnTo>
                                <a:pt x="216476" y="132418"/>
                              </a:lnTo>
                              <a:lnTo>
                                <a:pt x="249791" y="125179"/>
                              </a:lnTo>
                              <a:lnTo>
                                <a:pt x="270827" y="123456"/>
                              </a:lnTo>
                              <a:lnTo>
                                <a:pt x="255455" y="121041"/>
                              </a:lnTo>
                              <a:lnTo>
                                <a:pt x="226471" y="111447"/>
                              </a:lnTo>
                              <a:lnTo>
                                <a:pt x="186883" y="89391"/>
                              </a:lnTo>
                              <a:lnTo>
                                <a:pt x="139700" y="49695"/>
                              </a:lnTo>
                              <a:lnTo>
                                <a:pt x="113272" y="23571"/>
                              </a:lnTo>
                              <a:lnTo>
                                <a:pt x="88455" y="0"/>
                              </a:lnTo>
                              <a:close/>
                            </a:path>
                          </a:pathLst>
                        </a:custGeom>
                        <a:solidFill>
                          <a:srgbClr val="007D6C"/>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3" cstate="print"/>
                        <a:stretch>
                          <a:fillRect/>
                        </a:stretch>
                      </pic:blipFill>
                      <pic:spPr>
                        <a:xfrm>
                          <a:off x="400824" y="158708"/>
                          <a:ext cx="154698" cy="109169"/>
                        </a:xfrm>
                        <a:prstGeom prst="rect">
                          <a:avLst/>
                        </a:prstGeom>
                      </pic:spPr>
                    </pic:pic>
                  </wpg:wgp>
                </a:graphicData>
              </a:graphic>
            </wp:anchor>
          </w:drawing>
        </mc:Choice>
        <mc:Fallback>
          <w:pict>
            <v:group w14:anchorId="2FB0B502" id="Group 7" o:spid="_x0000_s1026" style="position:absolute;margin-left:33.55pt;margin-top:31.9pt;width:43.75pt;height:33.6pt;z-index:251660288;mso-wrap-distance-left:0;mso-wrap-distance-right:0;mso-position-horizontal-relative:page" coordsize="5556,426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">
              <v:shape id="Graphic 8" o:spid="_x0000_s1027" style="position:absolute;left:2777;top:2132;width:2712;height:1785;visibility:visible;mso-wrap-style:square;v-text-anchor:top" coordsize="271145,1784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" path="m123024,l77792,36343,45541,67916,29638,83364,14474,97690,,110934r,318l24747,132715r22824,18156l68722,165914r19733,12127l113272,154470r26428,-26124l186883,88649,226471,66594r28984,-9595l270827,54584,249791,52861,216476,45623,173395,29218,123024,xe" fillcolor="#71df6c" stroked="f">
                <v:path arrowok="t"/>
              </v:shape>
              <v:shape id="Image 9" o:spid="_x0000_s1028" type="#_x0000_t75" style="position:absolute;left:1893;top:3245;width:1769;height:10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">
                <v:imagedata r:id="rId14" o:title=""/>
              </v:shape>
              <v:shape id="Graphic 10" o:spid="_x0000_s1029" style="position:absolute;left:69;top:2132;width:2711;height:1785;visibility:visible;mso-wrap-style:square;v-text-anchor:top" coordsize="271145,1784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" path="m147802,l97431,29218,54351,45623,21036,52861,,54584r15371,2415l44356,66594,83944,88649r47183,39697l157554,154470r24818,23571l202104,165914r21152,-15043l246079,132715r24748,-21463l270827,110934,256353,97690,241188,83364,225286,67916,208597,51308,193035,36343,177680,22853,162586,10763,147802,xe" fillcolor="#007d6c" stroked="f">
                <v:path arrowok="t"/>
              </v:shape>
              <v:shape id="Graphic 11" o:spid="_x0000_s1030" style="position:absolute;left:69;top:352;width:2711;height:1784;visibility:visible;mso-wrap-style:square;v-text-anchor:top" coordsize="271145,1784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" path="m182372,l157554,23571,131127,49695,83944,89391,44356,111447r-28985,9594l,123456r21036,1723l54351,132418r43080,16404l147802,178041r14784,-10764l177680,155187r15355,-13490l208597,126733r16689,-16609l241188,94676,256353,80350,270827,67106r,-317l246079,45325,223256,27170,202104,12127,182372,xe" fillcolor="#71df6c" stroked="f">
                <v:path arrowok="t"/>
              </v:shape>
              <v:shape id="Image 12" o:spid="_x0000_s1031" type="#_x0000_t75" style="position:absolute;top:1586;width:1546;height:10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">
                <v:imagedata r:id="rId15" o:title=""/>
              </v:shape>
              <v:shape id="Image 13" o:spid="_x0000_s1032" type="#_x0000_t75" style="position:absolute;left:1893;width:1769;height:10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">
                <v:imagedata r:id="rId16" o:title=""/>
              </v:shape>
              <v:shape id="Graphic 14" o:spid="_x0000_s1033" style="position:absolute;left:2777;top:352;width:2712;height:1784;visibility:visible;mso-wrap-style:square;v-text-anchor:top" coordsize="271145,1784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" path="m88455,l68722,12127,47571,27170,24747,45325,,66789r,317l14474,80350,29638,94676r15903,15448l62230,126733r15562,14964l93146,155187r15095,12090l123024,178041r50371,-29219l216476,132418r33315,-7239l270827,123456r-15372,-2415l226471,111447,186883,89391,139700,49695,113272,23571,88455,xe" fillcolor="#007d6c" stroked="f">
                <v:path arrowok="t"/>
              </v:shape>
              <v:shape id="Image 15" o:spid="_x0000_s1034" type="#_x0000_t75" style="position:absolute;left:4008;top:1587;width:1547;height:10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">
                <v:imagedata r:id="rId17" o:title=""/>
              </v:shape>
              <w10:wrap anchorx="page"/>
            </v:group>
          </w:pict>
        </mc:Fallback>
      </mc:AlternateContent>
    </w:r>
    <w:r>
      <w:rPr>
        <w:noProof/>
      </w:rPr>
      <w:drawing>
        <wp:anchor distT="0" distB="0" distL="0" distR="0" simplePos="0" relativeHeight="251662336" behindDoc="0" locked="0" layoutInCell="1" allowOverlap="1" wp14:anchorId="16F39D09" wp14:editId="1ADC0D95">
          <wp:simplePos x="0" y="0"/>
          <wp:positionH relativeFrom="page">
            <wp:posOffset>1057728</wp:posOffset>
          </wp:positionH>
          <wp:positionV relativeFrom="paragraph">
            <wp:posOffset>384009</wp:posOffset>
          </wp:positionV>
          <wp:extent cx="1341860" cy="485698"/>
          <wp:effectExtent l="0" t="0" r="0" b="0"/>
          <wp:wrapNone/>
          <wp:docPr id="55"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8" cstate="print"/>
                  <a:stretch>
                    <a:fillRect/>
                  </a:stretch>
                </pic:blipFill>
                <pic:spPr>
                  <a:xfrm>
                    <a:off x="0" y="0"/>
                    <a:ext cx="1341860" cy="485698"/>
                  </a:xfrm>
                  <a:prstGeom prst="rect">
                    <a:avLst/>
                  </a:prstGeom>
                </pic:spPr>
              </pic:pic>
            </a:graphicData>
          </a:graphic>
        </wp:anchor>
      </w:drawing>
    </w:r>
  </w:p>
  <w:p w14:paraId="4550E0AD" w14:textId="77777777" w:rsidR="00FD0D66" w:rsidRDefault="00FD0D66" w:rsidP="00FD0D66">
    <w:pPr>
      <w:spacing w:before="241"/>
      <w:ind w:left="3549"/>
      <w:rPr>
        <w:sz w:val="13"/>
      </w:rPr>
    </w:pPr>
    <w:r>
      <w:rPr>
        <w:color w:val="007D6C"/>
        <w:w w:val="115"/>
        <w:sz w:val="13"/>
      </w:rPr>
      <w:t>Indira</w:t>
    </w:r>
    <w:r>
      <w:rPr>
        <w:color w:val="007D6C"/>
        <w:spacing w:val="-6"/>
        <w:w w:val="115"/>
        <w:sz w:val="13"/>
      </w:rPr>
      <w:t xml:space="preserve"> </w:t>
    </w:r>
    <w:r>
      <w:rPr>
        <w:color w:val="007D6C"/>
        <w:w w:val="115"/>
        <w:sz w:val="13"/>
      </w:rPr>
      <w:t>Gandhi</w:t>
    </w:r>
    <w:r>
      <w:rPr>
        <w:color w:val="007D6C"/>
        <w:spacing w:val="-5"/>
        <w:w w:val="115"/>
        <w:sz w:val="13"/>
      </w:rPr>
      <w:t xml:space="preserve"> </w:t>
    </w:r>
    <w:r>
      <w:rPr>
        <w:color w:val="007D6C"/>
        <w:w w:val="115"/>
        <w:sz w:val="13"/>
      </w:rPr>
      <w:t>Memorial</w:t>
    </w:r>
    <w:r>
      <w:rPr>
        <w:color w:val="007D6C"/>
        <w:spacing w:val="-5"/>
        <w:w w:val="115"/>
        <w:sz w:val="13"/>
      </w:rPr>
      <w:t xml:space="preserve"> </w:t>
    </w:r>
    <w:r>
      <w:rPr>
        <w:color w:val="007D6C"/>
        <w:spacing w:val="-2"/>
        <w:w w:val="115"/>
        <w:sz w:val="13"/>
      </w:rPr>
      <w:t>Hospital</w:t>
    </w:r>
  </w:p>
  <w:p w14:paraId="4AC8183A" w14:textId="77777777" w:rsidR="00FD0D66" w:rsidRDefault="412050A1" w:rsidP="412050A1">
    <w:pPr>
      <w:spacing w:before="7" w:line="252" w:lineRule="auto"/>
      <w:ind w:left="3549" w:right="2961"/>
      <w:rPr>
        <w:sz w:val="13"/>
        <w:szCs w:val="13"/>
      </w:rPr>
    </w:pPr>
    <w:proofErr w:type="spellStart"/>
    <w:r w:rsidRPr="412050A1">
      <w:rPr>
        <w:color w:val="007D6C"/>
        <w:w w:val="110"/>
        <w:sz w:val="13"/>
        <w:szCs w:val="13"/>
      </w:rPr>
      <w:t>Kan’baa</w:t>
    </w:r>
    <w:proofErr w:type="spellEnd"/>
    <w:r w:rsidRPr="412050A1">
      <w:rPr>
        <w:color w:val="007D6C"/>
        <w:spacing w:val="-2"/>
        <w:w w:val="110"/>
        <w:sz w:val="13"/>
        <w:szCs w:val="13"/>
      </w:rPr>
      <w:t xml:space="preserve"> </w:t>
    </w:r>
    <w:proofErr w:type="spellStart"/>
    <w:r w:rsidRPr="412050A1">
      <w:rPr>
        <w:color w:val="007D6C"/>
        <w:w w:val="110"/>
        <w:sz w:val="13"/>
        <w:szCs w:val="13"/>
      </w:rPr>
      <w:t>Aisarani</w:t>
    </w:r>
    <w:proofErr w:type="spellEnd"/>
    <w:r w:rsidRPr="412050A1">
      <w:rPr>
        <w:color w:val="007D6C"/>
        <w:spacing w:val="-2"/>
        <w:w w:val="110"/>
        <w:sz w:val="13"/>
        <w:szCs w:val="13"/>
      </w:rPr>
      <w:t xml:space="preserve"> </w:t>
    </w:r>
    <w:r w:rsidRPr="412050A1">
      <w:rPr>
        <w:color w:val="007D6C"/>
        <w:w w:val="110"/>
        <w:sz w:val="13"/>
        <w:szCs w:val="13"/>
      </w:rPr>
      <w:t>Hingun,</w:t>
    </w:r>
    <w:r w:rsidRPr="412050A1">
      <w:rPr>
        <w:color w:val="007D6C"/>
        <w:spacing w:val="-2"/>
        <w:w w:val="110"/>
        <w:sz w:val="13"/>
        <w:szCs w:val="13"/>
      </w:rPr>
      <w:t xml:space="preserve"> </w:t>
    </w:r>
    <w:r w:rsidRPr="412050A1">
      <w:rPr>
        <w:color w:val="007D6C"/>
        <w:w w:val="110"/>
        <w:sz w:val="13"/>
        <w:szCs w:val="13"/>
      </w:rPr>
      <w:t>K.</w:t>
    </w:r>
    <w:r w:rsidRPr="412050A1">
      <w:rPr>
        <w:color w:val="007D6C"/>
        <w:spacing w:val="-2"/>
        <w:w w:val="110"/>
        <w:sz w:val="13"/>
        <w:szCs w:val="13"/>
      </w:rPr>
      <w:t xml:space="preserve"> </w:t>
    </w:r>
    <w:r w:rsidRPr="412050A1">
      <w:rPr>
        <w:color w:val="007D6C"/>
        <w:w w:val="110"/>
        <w:sz w:val="13"/>
        <w:szCs w:val="13"/>
      </w:rPr>
      <w:t>Male’,</w:t>
    </w:r>
    <w:r w:rsidRPr="412050A1">
      <w:rPr>
        <w:color w:val="007D6C"/>
        <w:spacing w:val="-2"/>
        <w:w w:val="110"/>
        <w:sz w:val="13"/>
        <w:szCs w:val="13"/>
      </w:rPr>
      <w:t xml:space="preserve"> </w:t>
    </w:r>
    <w:r w:rsidRPr="412050A1">
      <w:rPr>
        <w:color w:val="007D6C"/>
        <w:w w:val="110"/>
        <w:sz w:val="13"/>
        <w:szCs w:val="13"/>
      </w:rPr>
      <w:t>20402,</w:t>
    </w:r>
    <w:r w:rsidRPr="412050A1">
      <w:rPr>
        <w:color w:val="007D6C"/>
        <w:spacing w:val="-2"/>
        <w:w w:val="110"/>
        <w:sz w:val="13"/>
        <w:szCs w:val="13"/>
      </w:rPr>
      <w:t xml:space="preserve"> </w:t>
    </w:r>
    <w:r w:rsidRPr="412050A1">
      <w:rPr>
        <w:color w:val="007D6C"/>
        <w:w w:val="110"/>
        <w:sz w:val="13"/>
        <w:szCs w:val="13"/>
      </w:rPr>
      <w:t>Republic</w:t>
    </w:r>
    <w:r w:rsidRPr="412050A1">
      <w:rPr>
        <w:color w:val="007D6C"/>
        <w:spacing w:val="-2"/>
        <w:w w:val="110"/>
        <w:sz w:val="13"/>
        <w:szCs w:val="13"/>
      </w:rPr>
      <w:t xml:space="preserve"> </w:t>
    </w:r>
    <w:r w:rsidRPr="412050A1">
      <w:rPr>
        <w:color w:val="007D6C"/>
        <w:w w:val="110"/>
        <w:sz w:val="13"/>
        <w:szCs w:val="13"/>
      </w:rPr>
      <w:t>of</w:t>
    </w:r>
    <w:r w:rsidRPr="412050A1">
      <w:rPr>
        <w:color w:val="007D6C"/>
        <w:spacing w:val="-2"/>
        <w:w w:val="110"/>
        <w:sz w:val="13"/>
        <w:szCs w:val="13"/>
      </w:rPr>
      <w:t xml:space="preserve"> </w:t>
    </w:r>
    <w:r w:rsidRPr="412050A1">
      <w:rPr>
        <w:color w:val="007D6C"/>
        <w:w w:val="110"/>
        <w:sz w:val="13"/>
        <w:szCs w:val="13"/>
      </w:rPr>
      <w:t>Maldives</w:t>
    </w:r>
    <w:r w:rsidRPr="412050A1">
      <w:rPr>
        <w:color w:val="007D6C"/>
        <w:spacing w:val="40"/>
        <w:w w:val="115"/>
        <w:sz w:val="13"/>
        <w:szCs w:val="13"/>
      </w:rPr>
      <w:t xml:space="preserve"> </w:t>
    </w:r>
    <w:hyperlink r:id="rId19">
      <w:r w:rsidRPr="412050A1">
        <w:rPr>
          <w:color w:val="007D6C"/>
          <w:w w:val="115"/>
          <w:sz w:val="13"/>
          <w:szCs w:val="13"/>
        </w:rPr>
        <w:t>info@igmh.gov.mv</w:t>
      </w:r>
    </w:hyperlink>
    <w:r w:rsidRPr="412050A1">
      <w:rPr>
        <w:color w:val="007D6C"/>
        <w:w w:val="115"/>
        <w:sz w:val="13"/>
        <w:szCs w:val="13"/>
      </w:rPr>
      <w:t xml:space="preserve"> | (960) 333 5335</w:t>
    </w:r>
  </w:p>
  <w:p w14:paraId="79563891" w14:textId="77777777" w:rsidR="00FD0D66" w:rsidRDefault="00FD0D66" w:rsidP="00FD0D66">
    <w:pPr>
      <w:pStyle w:val="BodyText"/>
    </w:pPr>
  </w:p>
  <w:p w14:paraId="7BC50829" w14:textId="77777777" w:rsidR="00FD0D66" w:rsidRDefault="00FD0D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358EC"/>
    <w:multiLevelType w:val="hybridMultilevel"/>
    <w:tmpl w:val="52608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C82B1E"/>
    <w:multiLevelType w:val="multilevel"/>
    <w:tmpl w:val="D0AE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88618F"/>
    <w:multiLevelType w:val="hybridMultilevel"/>
    <w:tmpl w:val="8DCAF450"/>
    <w:lvl w:ilvl="0" w:tplc="73167964">
      <w:start w:val="10"/>
      <w:numFmt w:val="bullet"/>
      <w:lvlText w:val=""/>
      <w:lvlJc w:val="left"/>
      <w:pPr>
        <w:ind w:left="720" w:hanging="360"/>
      </w:pPr>
      <w:rPr>
        <w:rFonts w:ascii="Symbol" w:eastAsia="Liberation Sans Narrow"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264F"/>
    <w:multiLevelType w:val="multilevel"/>
    <w:tmpl w:val="9F4A4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107B2B"/>
    <w:multiLevelType w:val="multilevel"/>
    <w:tmpl w:val="F97A6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2B0B46"/>
    <w:multiLevelType w:val="hybridMultilevel"/>
    <w:tmpl w:val="026E6CD8"/>
    <w:lvl w:ilvl="0" w:tplc="78AE1C96">
      <w:start w:val="10"/>
      <w:numFmt w:val="bullet"/>
      <w:lvlText w:val=""/>
      <w:lvlJc w:val="left"/>
      <w:pPr>
        <w:ind w:left="720" w:hanging="360"/>
      </w:pPr>
      <w:rPr>
        <w:rFonts w:ascii="Symbol" w:eastAsia="Liberation Sans Narrow" w:hAnsi="Symbol"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F3227A"/>
    <w:multiLevelType w:val="multilevel"/>
    <w:tmpl w:val="D9900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160819"/>
    <w:multiLevelType w:val="hybridMultilevel"/>
    <w:tmpl w:val="8CE83448"/>
    <w:lvl w:ilvl="0" w:tplc="0409000F">
      <w:start w:val="1"/>
      <w:numFmt w:val="decimal"/>
      <w:lvlText w:val="%1."/>
      <w:lvlJc w:val="left"/>
      <w:pPr>
        <w:ind w:left="830" w:hanging="360"/>
      </w:p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abstractNum w:abstractNumId="8" w15:restartNumberingAfterBreak="0">
    <w:nsid w:val="25C666AE"/>
    <w:multiLevelType w:val="multilevel"/>
    <w:tmpl w:val="CC8A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4334CC"/>
    <w:multiLevelType w:val="hybridMultilevel"/>
    <w:tmpl w:val="DDAE0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F6123"/>
    <w:multiLevelType w:val="hybridMultilevel"/>
    <w:tmpl w:val="FE3E3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723028"/>
    <w:multiLevelType w:val="hybridMultilevel"/>
    <w:tmpl w:val="3014E9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91316CE"/>
    <w:multiLevelType w:val="hybridMultilevel"/>
    <w:tmpl w:val="FBA463AE"/>
    <w:lvl w:ilvl="0" w:tplc="1F7887CA">
      <w:start w:val="10"/>
      <w:numFmt w:val="bullet"/>
      <w:lvlText w:val=""/>
      <w:lvlJc w:val="left"/>
      <w:pPr>
        <w:ind w:left="720" w:hanging="360"/>
      </w:pPr>
      <w:rPr>
        <w:rFonts w:ascii="Symbol" w:eastAsia="Liberation Sans Narrow" w:hAnsi="Symbol"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3959C6"/>
    <w:multiLevelType w:val="hybridMultilevel"/>
    <w:tmpl w:val="4D40E5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C41319"/>
    <w:multiLevelType w:val="hybridMultilevel"/>
    <w:tmpl w:val="9F8AD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291CD5"/>
    <w:multiLevelType w:val="hybridMultilevel"/>
    <w:tmpl w:val="6730347E"/>
    <w:lvl w:ilvl="0" w:tplc="7FDA3308">
      <w:start w:val="28"/>
      <w:numFmt w:val="bullet"/>
      <w:lvlText w:val=""/>
      <w:lvlJc w:val="left"/>
      <w:pPr>
        <w:ind w:left="720" w:hanging="360"/>
      </w:pPr>
      <w:rPr>
        <w:rFonts w:ascii="Symbol" w:eastAsia="Times New Roman" w:hAnsi="Symbol" w:cs="A_Faru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965A4F"/>
    <w:multiLevelType w:val="hybridMultilevel"/>
    <w:tmpl w:val="8F308B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7" w15:restartNumberingAfterBreak="0">
    <w:nsid w:val="50C2777E"/>
    <w:multiLevelType w:val="multilevel"/>
    <w:tmpl w:val="EB888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AE7DBC"/>
    <w:multiLevelType w:val="hybridMultilevel"/>
    <w:tmpl w:val="DBDE854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800307D"/>
    <w:multiLevelType w:val="hybridMultilevel"/>
    <w:tmpl w:val="88D86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7D1A05"/>
    <w:multiLevelType w:val="multilevel"/>
    <w:tmpl w:val="BB1E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28D7D2B"/>
    <w:multiLevelType w:val="multilevel"/>
    <w:tmpl w:val="616AA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F0B4006"/>
    <w:multiLevelType w:val="multilevel"/>
    <w:tmpl w:val="E1261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9A11AB"/>
    <w:multiLevelType w:val="hybridMultilevel"/>
    <w:tmpl w:val="DBDE85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3A4DFF"/>
    <w:multiLevelType w:val="hybridMultilevel"/>
    <w:tmpl w:val="1632D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7128F1"/>
    <w:multiLevelType w:val="hybridMultilevel"/>
    <w:tmpl w:val="64F8F9EC"/>
    <w:lvl w:ilvl="0" w:tplc="6AE436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C8674E"/>
    <w:multiLevelType w:val="hybridMultilevel"/>
    <w:tmpl w:val="75D4C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F32AE9"/>
    <w:multiLevelType w:val="multilevel"/>
    <w:tmpl w:val="C412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5344958">
    <w:abstractNumId w:val="15"/>
  </w:num>
  <w:num w:numId="2" w16cid:durableId="1961451897">
    <w:abstractNumId w:val="25"/>
  </w:num>
  <w:num w:numId="3" w16cid:durableId="118958395">
    <w:abstractNumId w:val="14"/>
  </w:num>
  <w:num w:numId="4" w16cid:durableId="912130980">
    <w:abstractNumId w:val="16"/>
  </w:num>
  <w:num w:numId="5" w16cid:durableId="1287740263">
    <w:abstractNumId w:val="26"/>
  </w:num>
  <w:num w:numId="6" w16cid:durableId="1322077392">
    <w:abstractNumId w:val="9"/>
  </w:num>
  <w:num w:numId="7" w16cid:durableId="1727752268">
    <w:abstractNumId w:val="13"/>
  </w:num>
  <w:num w:numId="8" w16cid:durableId="313339068">
    <w:abstractNumId w:val="24"/>
  </w:num>
  <w:num w:numId="9" w16cid:durableId="1150051279">
    <w:abstractNumId w:val="11"/>
  </w:num>
  <w:num w:numId="10" w16cid:durableId="705907678">
    <w:abstractNumId w:val="0"/>
  </w:num>
  <w:num w:numId="11" w16cid:durableId="2107728858">
    <w:abstractNumId w:val="10"/>
  </w:num>
  <w:num w:numId="12" w16cid:durableId="1248224367">
    <w:abstractNumId w:val="8"/>
  </w:num>
  <w:num w:numId="13" w16cid:durableId="321471920">
    <w:abstractNumId w:val="12"/>
  </w:num>
  <w:num w:numId="14" w16cid:durableId="1840192511">
    <w:abstractNumId w:val="5"/>
  </w:num>
  <w:num w:numId="15" w16cid:durableId="2094886339">
    <w:abstractNumId w:val="2"/>
  </w:num>
  <w:num w:numId="16" w16cid:durableId="1646352202">
    <w:abstractNumId w:val="20"/>
  </w:num>
  <w:num w:numId="17" w16cid:durableId="1520970645">
    <w:abstractNumId w:val="4"/>
  </w:num>
  <w:num w:numId="18" w16cid:durableId="1148784910">
    <w:abstractNumId w:val="6"/>
  </w:num>
  <w:num w:numId="19" w16cid:durableId="643513512">
    <w:abstractNumId w:val="21"/>
  </w:num>
  <w:num w:numId="20" w16cid:durableId="1914699776">
    <w:abstractNumId w:val="3"/>
  </w:num>
  <w:num w:numId="21" w16cid:durableId="305547338">
    <w:abstractNumId w:val="17"/>
  </w:num>
  <w:num w:numId="22" w16cid:durableId="247007005">
    <w:abstractNumId w:val="1"/>
  </w:num>
  <w:num w:numId="23" w16cid:durableId="1788884840">
    <w:abstractNumId w:val="27"/>
  </w:num>
  <w:num w:numId="24" w16cid:durableId="1749106794">
    <w:abstractNumId w:val="22"/>
  </w:num>
  <w:num w:numId="25" w16cid:durableId="208535569">
    <w:abstractNumId w:val="7"/>
  </w:num>
  <w:num w:numId="26" w16cid:durableId="1479029879">
    <w:abstractNumId w:val="15"/>
  </w:num>
  <w:num w:numId="27" w16cid:durableId="361250060">
    <w:abstractNumId w:val="19"/>
  </w:num>
  <w:num w:numId="28" w16cid:durableId="127095439">
    <w:abstractNumId w:val="23"/>
  </w:num>
  <w:num w:numId="29" w16cid:durableId="206926426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5E7"/>
    <w:rsid w:val="00000D37"/>
    <w:rsid w:val="0000113D"/>
    <w:rsid w:val="00002FB1"/>
    <w:rsid w:val="00004F70"/>
    <w:rsid w:val="00006F87"/>
    <w:rsid w:val="00007C6D"/>
    <w:rsid w:val="00016C58"/>
    <w:rsid w:val="00025359"/>
    <w:rsid w:val="00025744"/>
    <w:rsid w:val="000345E6"/>
    <w:rsid w:val="00035819"/>
    <w:rsid w:val="000408FA"/>
    <w:rsid w:val="00052A85"/>
    <w:rsid w:val="00053CED"/>
    <w:rsid w:val="00057C0E"/>
    <w:rsid w:val="0006023D"/>
    <w:rsid w:val="0006088A"/>
    <w:rsid w:val="00060E24"/>
    <w:rsid w:val="0006265A"/>
    <w:rsid w:val="00062921"/>
    <w:rsid w:val="000770A8"/>
    <w:rsid w:val="0007743D"/>
    <w:rsid w:val="00080EF3"/>
    <w:rsid w:val="00082498"/>
    <w:rsid w:val="000902EF"/>
    <w:rsid w:val="00090FD8"/>
    <w:rsid w:val="00095865"/>
    <w:rsid w:val="000A652B"/>
    <w:rsid w:val="000B0B60"/>
    <w:rsid w:val="000B538C"/>
    <w:rsid w:val="000B5FBF"/>
    <w:rsid w:val="000C5688"/>
    <w:rsid w:val="000D6368"/>
    <w:rsid w:val="000E1097"/>
    <w:rsid w:val="000E2A31"/>
    <w:rsid w:val="000E2F48"/>
    <w:rsid w:val="000E4B2B"/>
    <w:rsid w:val="00105F59"/>
    <w:rsid w:val="001155EF"/>
    <w:rsid w:val="00120E23"/>
    <w:rsid w:val="00140787"/>
    <w:rsid w:val="00151292"/>
    <w:rsid w:val="00151B89"/>
    <w:rsid w:val="00154969"/>
    <w:rsid w:val="00157D73"/>
    <w:rsid w:val="00167284"/>
    <w:rsid w:val="001678A2"/>
    <w:rsid w:val="00172D69"/>
    <w:rsid w:val="00192B05"/>
    <w:rsid w:val="00194079"/>
    <w:rsid w:val="0019645A"/>
    <w:rsid w:val="001966DC"/>
    <w:rsid w:val="001A4603"/>
    <w:rsid w:val="001B21B3"/>
    <w:rsid w:val="001B3BC2"/>
    <w:rsid w:val="001B430E"/>
    <w:rsid w:val="001C2925"/>
    <w:rsid w:val="001D0E9B"/>
    <w:rsid w:val="001D6FBF"/>
    <w:rsid w:val="001E24CC"/>
    <w:rsid w:val="001E365B"/>
    <w:rsid w:val="001E691E"/>
    <w:rsid w:val="001F56F1"/>
    <w:rsid w:val="00206218"/>
    <w:rsid w:val="00212511"/>
    <w:rsid w:val="00220D22"/>
    <w:rsid w:val="0022622D"/>
    <w:rsid w:val="0022782F"/>
    <w:rsid w:val="00233C98"/>
    <w:rsid w:val="0023413A"/>
    <w:rsid w:val="002351EF"/>
    <w:rsid w:val="002416A0"/>
    <w:rsid w:val="00242671"/>
    <w:rsid w:val="00246469"/>
    <w:rsid w:val="00246B38"/>
    <w:rsid w:val="002563FD"/>
    <w:rsid w:val="00263197"/>
    <w:rsid w:val="002638EA"/>
    <w:rsid w:val="002733A9"/>
    <w:rsid w:val="0028034F"/>
    <w:rsid w:val="0029033B"/>
    <w:rsid w:val="0029247C"/>
    <w:rsid w:val="00295EB4"/>
    <w:rsid w:val="0029687B"/>
    <w:rsid w:val="002A4FC4"/>
    <w:rsid w:val="002A60A6"/>
    <w:rsid w:val="002B0213"/>
    <w:rsid w:val="002B35A6"/>
    <w:rsid w:val="002B5B16"/>
    <w:rsid w:val="002C0EA0"/>
    <w:rsid w:val="002E2C64"/>
    <w:rsid w:val="002E47E5"/>
    <w:rsid w:val="002E6102"/>
    <w:rsid w:val="002E62E2"/>
    <w:rsid w:val="002F370D"/>
    <w:rsid w:val="002F4B21"/>
    <w:rsid w:val="003138E3"/>
    <w:rsid w:val="00316985"/>
    <w:rsid w:val="00322CA6"/>
    <w:rsid w:val="00327E1C"/>
    <w:rsid w:val="00343A98"/>
    <w:rsid w:val="003454C4"/>
    <w:rsid w:val="00345EA0"/>
    <w:rsid w:val="00347C0A"/>
    <w:rsid w:val="003673A1"/>
    <w:rsid w:val="00374B35"/>
    <w:rsid w:val="00374C25"/>
    <w:rsid w:val="00375F60"/>
    <w:rsid w:val="0037600B"/>
    <w:rsid w:val="003768A6"/>
    <w:rsid w:val="00380A1A"/>
    <w:rsid w:val="00383D9D"/>
    <w:rsid w:val="0038600D"/>
    <w:rsid w:val="003906EC"/>
    <w:rsid w:val="0039352E"/>
    <w:rsid w:val="003A1789"/>
    <w:rsid w:val="003A5CB9"/>
    <w:rsid w:val="003B55E0"/>
    <w:rsid w:val="003B7040"/>
    <w:rsid w:val="003B79BA"/>
    <w:rsid w:val="003C1FDB"/>
    <w:rsid w:val="003C2A87"/>
    <w:rsid w:val="003C5253"/>
    <w:rsid w:val="003C59E6"/>
    <w:rsid w:val="003D3A21"/>
    <w:rsid w:val="003E30A4"/>
    <w:rsid w:val="003E6053"/>
    <w:rsid w:val="003E67A1"/>
    <w:rsid w:val="003F0934"/>
    <w:rsid w:val="003F4D49"/>
    <w:rsid w:val="003F6624"/>
    <w:rsid w:val="00401B95"/>
    <w:rsid w:val="0040372D"/>
    <w:rsid w:val="00404450"/>
    <w:rsid w:val="00405790"/>
    <w:rsid w:val="004075F1"/>
    <w:rsid w:val="00416737"/>
    <w:rsid w:val="00422F33"/>
    <w:rsid w:val="00427225"/>
    <w:rsid w:val="004340EB"/>
    <w:rsid w:val="0043562A"/>
    <w:rsid w:val="0043622D"/>
    <w:rsid w:val="00437DA9"/>
    <w:rsid w:val="004439DC"/>
    <w:rsid w:val="00444EC4"/>
    <w:rsid w:val="004529D9"/>
    <w:rsid w:val="00452F96"/>
    <w:rsid w:val="004532A0"/>
    <w:rsid w:val="00453D85"/>
    <w:rsid w:val="00463D2D"/>
    <w:rsid w:val="00467390"/>
    <w:rsid w:val="00470377"/>
    <w:rsid w:val="004778FE"/>
    <w:rsid w:val="0048080F"/>
    <w:rsid w:val="00482722"/>
    <w:rsid w:val="00487FB2"/>
    <w:rsid w:val="00490619"/>
    <w:rsid w:val="004949B4"/>
    <w:rsid w:val="004A724D"/>
    <w:rsid w:val="004B0018"/>
    <w:rsid w:val="004B0C2F"/>
    <w:rsid w:val="004C308E"/>
    <w:rsid w:val="004C75EA"/>
    <w:rsid w:val="004D110B"/>
    <w:rsid w:val="004D2150"/>
    <w:rsid w:val="004D3A54"/>
    <w:rsid w:val="004D5351"/>
    <w:rsid w:val="004E2419"/>
    <w:rsid w:val="004E3126"/>
    <w:rsid w:val="004E5BBF"/>
    <w:rsid w:val="004F44D6"/>
    <w:rsid w:val="004F6824"/>
    <w:rsid w:val="004F6D73"/>
    <w:rsid w:val="004F70D7"/>
    <w:rsid w:val="0050078D"/>
    <w:rsid w:val="00504015"/>
    <w:rsid w:val="005064E0"/>
    <w:rsid w:val="00507907"/>
    <w:rsid w:val="00507EFE"/>
    <w:rsid w:val="005158CB"/>
    <w:rsid w:val="0051710B"/>
    <w:rsid w:val="0052341A"/>
    <w:rsid w:val="005358CD"/>
    <w:rsid w:val="005412A6"/>
    <w:rsid w:val="00543FB6"/>
    <w:rsid w:val="00557D65"/>
    <w:rsid w:val="00563828"/>
    <w:rsid w:val="00572738"/>
    <w:rsid w:val="00573890"/>
    <w:rsid w:val="00574E88"/>
    <w:rsid w:val="00575EE5"/>
    <w:rsid w:val="00577ADD"/>
    <w:rsid w:val="00584CE9"/>
    <w:rsid w:val="00586923"/>
    <w:rsid w:val="00586A69"/>
    <w:rsid w:val="00590158"/>
    <w:rsid w:val="00590530"/>
    <w:rsid w:val="005921F5"/>
    <w:rsid w:val="00595604"/>
    <w:rsid w:val="005A3524"/>
    <w:rsid w:val="005A7F0C"/>
    <w:rsid w:val="005C2712"/>
    <w:rsid w:val="005C5762"/>
    <w:rsid w:val="005C6F04"/>
    <w:rsid w:val="005C7E4E"/>
    <w:rsid w:val="005D1FD3"/>
    <w:rsid w:val="005E1AF5"/>
    <w:rsid w:val="005E4570"/>
    <w:rsid w:val="005E5431"/>
    <w:rsid w:val="005F134E"/>
    <w:rsid w:val="00612656"/>
    <w:rsid w:val="006141BC"/>
    <w:rsid w:val="00622B7E"/>
    <w:rsid w:val="00622FEE"/>
    <w:rsid w:val="006323F6"/>
    <w:rsid w:val="006457CF"/>
    <w:rsid w:val="00654A6D"/>
    <w:rsid w:val="0066198D"/>
    <w:rsid w:val="006619A5"/>
    <w:rsid w:val="00671013"/>
    <w:rsid w:val="006733DC"/>
    <w:rsid w:val="00682F4A"/>
    <w:rsid w:val="00683414"/>
    <w:rsid w:val="00685318"/>
    <w:rsid w:val="006928C1"/>
    <w:rsid w:val="0069320E"/>
    <w:rsid w:val="006A511B"/>
    <w:rsid w:val="006B4898"/>
    <w:rsid w:val="006B7E3F"/>
    <w:rsid w:val="006C3398"/>
    <w:rsid w:val="006E6965"/>
    <w:rsid w:val="006E79E0"/>
    <w:rsid w:val="006F312B"/>
    <w:rsid w:val="006F4139"/>
    <w:rsid w:val="006F4DC3"/>
    <w:rsid w:val="006F60D3"/>
    <w:rsid w:val="00705CC6"/>
    <w:rsid w:val="0071012D"/>
    <w:rsid w:val="007131C7"/>
    <w:rsid w:val="00717DE1"/>
    <w:rsid w:val="00720C58"/>
    <w:rsid w:val="00722A38"/>
    <w:rsid w:val="007269A2"/>
    <w:rsid w:val="00736275"/>
    <w:rsid w:val="00736ADB"/>
    <w:rsid w:val="00746482"/>
    <w:rsid w:val="0075025E"/>
    <w:rsid w:val="00751CA7"/>
    <w:rsid w:val="00752859"/>
    <w:rsid w:val="007545E7"/>
    <w:rsid w:val="0076016A"/>
    <w:rsid w:val="00760938"/>
    <w:rsid w:val="00760B1F"/>
    <w:rsid w:val="007655EE"/>
    <w:rsid w:val="00773785"/>
    <w:rsid w:val="00777B13"/>
    <w:rsid w:val="00780DBD"/>
    <w:rsid w:val="00781F69"/>
    <w:rsid w:val="00786301"/>
    <w:rsid w:val="00790208"/>
    <w:rsid w:val="007E1798"/>
    <w:rsid w:val="007E1EE8"/>
    <w:rsid w:val="007E520C"/>
    <w:rsid w:val="007E6E27"/>
    <w:rsid w:val="007F28DD"/>
    <w:rsid w:val="007F2A2D"/>
    <w:rsid w:val="007F35D8"/>
    <w:rsid w:val="007F74DE"/>
    <w:rsid w:val="0080793A"/>
    <w:rsid w:val="00812008"/>
    <w:rsid w:val="00816495"/>
    <w:rsid w:val="008367CE"/>
    <w:rsid w:val="00840446"/>
    <w:rsid w:val="008461BF"/>
    <w:rsid w:val="008539A1"/>
    <w:rsid w:val="008548A9"/>
    <w:rsid w:val="00857911"/>
    <w:rsid w:val="00862162"/>
    <w:rsid w:val="00870747"/>
    <w:rsid w:val="00872F58"/>
    <w:rsid w:val="00880981"/>
    <w:rsid w:val="0088519F"/>
    <w:rsid w:val="008A25D8"/>
    <w:rsid w:val="008B3129"/>
    <w:rsid w:val="008C3731"/>
    <w:rsid w:val="008C453C"/>
    <w:rsid w:val="008C4872"/>
    <w:rsid w:val="008C6C86"/>
    <w:rsid w:val="008C70D1"/>
    <w:rsid w:val="008C7CF4"/>
    <w:rsid w:val="008D28C0"/>
    <w:rsid w:val="008E1B56"/>
    <w:rsid w:val="008E6AD7"/>
    <w:rsid w:val="008E7BB2"/>
    <w:rsid w:val="008F04A7"/>
    <w:rsid w:val="008F0546"/>
    <w:rsid w:val="008F2E1C"/>
    <w:rsid w:val="00905D26"/>
    <w:rsid w:val="0090746F"/>
    <w:rsid w:val="00907935"/>
    <w:rsid w:val="0091399B"/>
    <w:rsid w:val="00916A8A"/>
    <w:rsid w:val="00930BB1"/>
    <w:rsid w:val="00930FCC"/>
    <w:rsid w:val="00931A52"/>
    <w:rsid w:val="009413C9"/>
    <w:rsid w:val="00945923"/>
    <w:rsid w:val="00951B3E"/>
    <w:rsid w:val="00952863"/>
    <w:rsid w:val="00953A3D"/>
    <w:rsid w:val="00956EA7"/>
    <w:rsid w:val="00957210"/>
    <w:rsid w:val="009703E5"/>
    <w:rsid w:val="00971A25"/>
    <w:rsid w:val="0098235A"/>
    <w:rsid w:val="00984C67"/>
    <w:rsid w:val="0099702C"/>
    <w:rsid w:val="009A1A32"/>
    <w:rsid w:val="009A4CE0"/>
    <w:rsid w:val="009B79C7"/>
    <w:rsid w:val="009B7B06"/>
    <w:rsid w:val="009C170E"/>
    <w:rsid w:val="009C3E3C"/>
    <w:rsid w:val="009C617D"/>
    <w:rsid w:val="009C6926"/>
    <w:rsid w:val="009C6BA9"/>
    <w:rsid w:val="009D1215"/>
    <w:rsid w:val="009D3A00"/>
    <w:rsid w:val="009D6B3A"/>
    <w:rsid w:val="009D7872"/>
    <w:rsid w:val="009E21AB"/>
    <w:rsid w:val="00A02018"/>
    <w:rsid w:val="00A028C3"/>
    <w:rsid w:val="00A04DCA"/>
    <w:rsid w:val="00A10231"/>
    <w:rsid w:val="00A10D6E"/>
    <w:rsid w:val="00A11EF9"/>
    <w:rsid w:val="00A1238E"/>
    <w:rsid w:val="00A25BBA"/>
    <w:rsid w:val="00A25F56"/>
    <w:rsid w:val="00A26895"/>
    <w:rsid w:val="00A36816"/>
    <w:rsid w:val="00A375FF"/>
    <w:rsid w:val="00A55E71"/>
    <w:rsid w:val="00A56BF7"/>
    <w:rsid w:val="00A744EC"/>
    <w:rsid w:val="00A85D00"/>
    <w:rsid w:val="00A90410"/>
    <w:rsid w:val="00A922A8"/>
    <w:rsid w:val="00A92D74"/>
    <w:rsid w:val="00A96C05"/>
    <w:rsid w:val="00AA1330"/>
    <w:rsid w:val="00AA24F1"/>
    <w:rsid w:val="00AA2CB2"/>
    <w:rsid w:val="00AC2D7A"/>
    <w:rsid w:val="00AC70E6"/>
    <w:rsid w:val="00AD18E9"/>
    <w:rsid w:val="00AD44A5"/>
    <w:rsid w:val="00AE34F2"/>
    <w:rsid w:val="00AF0538"/>
    <w:rsid w:val="00AF6B9B"/>
    <w:rsid w:val="00AF70D5"/>
    <w:rsid w:val="00B0092D"/>
    <w:rsid w:val="00B01073"/>
    <w:rsid w:val="00B04430"/>
    <w:rsid w:val="00B05BCD"/>
    <w:rsid w:val="00B16395"/>
    <w:rsid w:val="00B30C13"/>
    <w:rsid w:val="00B31E51"/>
    <w:rsid w:val="00B41475"/>
    <w:rsid w:val="00B41C7A"/>
    <w:rsid w:val="00B45A5E"/>
    <w:rsid w:val="00B74121"/>
    <w:rsid w:val="00B7610D"/>
    <w:rsid w:val="00B76C2A"/>
    <w:rsid w:val="00B833E4"/>
    <w:rsid w:val="00B83FDE"/>
    <w:rsid w:val="00B86AC5"/>
    <w:rsid w:val="00B92F61"/>
    <w:rsid w:val="00B96107"/>
    <w:rsid w:val="00BA3A8E"/>
    <w:rsid w:val="00BA4498"/>
    <w:rsid w:val="00BA56AF"/>
    <w:rsid w:val="00BB5BDE"/>
    <w:rsid w:val="00BC1774"/>
    <w:rsid w:val="00BC7486"/>
    <w:rsid w:val="00BD60D1"/>
    <w:rsid w:val="00BE16B2"/>
    <w:rsid w:val="00BE4138"/>
    <w:rsid w:val="00BE43B3"/>
    <w:rsid w:val="00BF22AF"/>
    <w:rsid w:val="00C01E1E"/>
    <w:rsid w:val="00C107E1"/>
    <w:rsid w:val="00C10CB1"/>
    <w:rsid w:val="00C13B3D"/>
    <w:rsid w:val="00C21CD4"/>
    <w:rsid w:val="00C25A65"/>
    <w:rsid w:val="00C271FC"/>
    <w:rsid w:val="00C27D03"/>
    <w:rsid w:val="00C330BF"/>
    <w:rsid w:val="00C34AF9"/>
    <w:rsid w:val="00C43438"/>
    <w:rsid w:val="00C45372"/>
    <w:rsid w:val="00C5151F"/>
    <w:rsid w:val="00C54C0F"/>
    <w:rsid w:val="00C5644A"/>
    <w:rsid w:val="00C75182"/>
    <w:rsid w:val="00C768E8"/>
    <w:rsid w:val="00C77BEA"/>
    <w:rsid w:val="00C8144C"/>
    <w:rsid w:val="00C87D82"/>
    <w:rsid w:val="00C93646"/>
    <w:rsid w:val="00C94266"/>
    <w:rsid w:val="00C94826"/>
    <w:rsid w:val="00C97EE6"/>
    <w:rsid w:val="00CA0169"/>
    <w:rsid w:val="00CA358E"/>
    <w:rsid w:val="00CA3743"/>
    <w:rsid w:val="00CA6A08"/>
    <w:rsid w:val="00CB2279"/>
    <w:rsid w:val="00CB53AB"/>
    <w:rsid w:val="00CC2707"/>
    <w:rsid w:val="00CC3248"/>
    <w:rsid w:val="00CD064E"/>
    <w:rsid w:val="00CE0A27"/>
    <w:rsid w:val="00CE27DC"/>
    <w:rsid w:val="00CE6940"/>
    <w:rsid w:val="00CE7839"/>
    <w:rsid w:val="00CF0A41"/>
    <w:rsid w:val="00CF377A"/>
    <w:rsid w:val="00D04C8A"/>
    <w:rsid w:val="00D06234"/>
    <w:rsid w:val="00D15092"/>
    <w:rsid w:val="00D20EEC"/>
    <w:rsid w:val="00D213A3"/>
    <w:rsid w:val="00D42E52"/>
    <w:rsid w:val="00D47FFC"/>
    <w:rsid w:val="00D5036A"/>
    <w:rsid w:val="00D60057"/>
    <w:rsid w:val="00D6753B"/>
    <w:rsid w:val="00D760CC"/>
    <w:rsid w:val="00D80138"/>
    <w:rsid w:val="00D80D48"/>
    <w:rsid w:val="00D833D5"/>
    <w:rsid w:val="00D90CC5"/>
    <w:rsid w:val="00D930B4"/>
    <w:rsid w:val="00D95B4D"/>
    <w:rsid w:val="00DA01E1"/>
    <w:rsid w:val="00DA0200"/>
    <w:rsid w:val="00DA0471"/>
    <w:rsid w:val="00DA7407"/>
    <w:rsid w:val="00DA7B75"/>
    <w:rsid w:val="00DB1B45"/>
    <w:rsid w:val="00DB3231"/>
    <w:rsid w:val="00DC3165"/>
    <w:rsid w:val="00DD2C97"/>
    <w:rsid w:val="00DD555B"/>
    <w:rsid w:val="00DE729B"/>
    <w:rsid w:val="00DF3D32"/>
    <w:rsid w:val="00DF7345"/>
    <w:rsid w:val="00E029ED"/>
    <w:rsid w:val="00E03858"/>
    <w:rsid w:val="00E07439"/>
    <w:rsid w:val="00E074FF"/>
    <w:rsid w:val="00E16456"/>
    <w:rsid w:val="00E17CB0"/>
    <w:rsid w:val="00E20320"/>
    <w:rsid w:val="00E21A03"/>
    <w:rsid w:val="00E21EEE"/>
    <w:rsid w:val="00E22987"/>
    <w:rsid w:val="00E23B08"/>
    <w:rsid w:val="00E3087B"/>
    <w:rsid w:val="00E538F9"/>
    <w:rsid w:val="00E56B0B"/>
    <w:rsid w:val="00E60C7B"/>
    <w:rsid w:val="00E64978"/>
    <w:rsid w:val="00E83D18"/>
    <w:rsid w:val="00E905A8"/>
    <w:rsid w:val="00E922E7"/>
    <w:rsid w:val="00E92403"/>
    <w:rsid w:val="00E93D52"/>
    <w:rsid w:val="00E96DB9"/>
    <w:rsid w:val="00EA07A7"/>
    <w:rsid w:val="00EA09A1"/>
    <w:rsid w:val="00EA24AE"/>
    <w:rsid w:val="00EA44A0"/>
    <w:rsid w:val="00EA606C"/>
    <w:rsid w:val="00EB65D4"/>
    <w:rsid w:val="00EC2251"/>
    <w:rsid w:val="00EC26C4"/>
    <w:rsid w:val="00EC3C9D"/>
    <w:rsid w:val="00EE0D61"/>
    <w:rsid w:val="00EE10CD"/>
    <w:rsid w:val="00EE5F51"/>
    <w:rsid w:val="00EF74EA"/>
    <w:rsid w:val="00F016F2"/>
    <w:rsid w:val="00F070F7"/>
    <w:rsid w:val="00F143FA"/>
    <w:rsid w:val="00F148EA"/>
    <w:rsid w:val="00F24046"/>
    <w:rsid w:val="00F24BD7"/>
    <w:rsid w:val="00F277AC"/>
    <w:rsid w:val="00F278BD"/>
    <w:rsid w:val="00F325C6"/>
    <w:rsid w:val="00F3535A"/>
    <w:rsid w:val="00F40932"/>
    <w:rsid w:val="00F44EC5"/>
    <w:rsid w:val="00F54F12"/>
    <w:rsid w:val="00F57B62"/>
    <w:rsid w:val="00F600EF"/>
    <w:rsid w:val="00F622CE"/>
    <w:rsid w:val="00F628F1"/>
    <w:rsid w:val="00F6718A"/>
    <w:rsid w:val="00F744C8"/>
    <w:rsid w:val="00F75245"/>
    <w:rsid w:val="00F830D8"/>
    <w:rsid w:val="00FA53E2"/>
    <w:rsid w:val="00FA5FAD"/>
    <w:rsid w:val="00FA62C9"/>
    <w:rsid w:val="00FC3BE5"/>
    <w:rsid w:val="00FD02BC"/>
    <w:rsid w:val="00FD0D66"/>
    <w:rsid w:val="00FD1322"/>
    <w:rsid w:val="00FD2060"/>
    <w:rsid w:val="00FE5B9E"/>
    <w:rsid w:val="00FF0DE3"/>
    <w:rsid w:val="00FF56D8"/>
    <w:rsid w:val="412050A1"/>
    <w:rsid w:val="485A76AE"/>
    <w:rsid w:val="683BA3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CD9122"/>
  <w15:docId w15:val="{0EEA6E9A-B035-9645-ABDA-9D1B5C732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5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5"/>
      <w:szCs w:val="15"/>
    </w:rPr>
  </w:style>
  <w:style w:type="paragraph" w:styleId="Title">
    <w:name w:val="Title"/>
    <w:basedOn w:val="Normal"/>
    <w:uiPriority w:val="10"/>
    <w:qFormat/>
    <w:pPr>
      <w:spacing w:before="59"/>
      <w:ind w:left="893"/>
      <w:jc w:val="center"/>
    </w:pPr>
    <w:rPr>
      <w:rFonts w:ascii="Times New Roman" w:eastAsia="Times New Roman" w:hAnsi="Times New Roman" w:cs="Times New Roman"/>
      <w:sz w:val="50"/>
      <w:szCs w:val="5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table" w:styleId="TableGrid">
    <w:name w:val="Table Grid"/>
    <w:basedOn w:val="TableNormal"/>
    <w:uiPriority w:val="39"/>
    <w:rsid w:val="00FD0D66"/>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FD0D66"/>
  </w:style>
  <w:style w:type="paragraph" w:styleId="Header">
    <w:name w:val="header"/>
    <w:basedOn w:val="Normal"/>
    <w:link w:val="HeaderChar"/>
    <w:uiPriority w:val="99"/>
    <w:unhideWhenUsed/>
    <w:rsid w:val="00FD0D66"/>
    <w:pPr>
      <w:tabs>
        <w:tab w:val="center" w:pos="4680"/>
        <w:tab w:val="right" w:pos="9360"/>
      </w:tabs>
    </w:pPr>
  </w:style>
  <w:style w:type="character" w:customStyle="1" w:styleId="HeaderChar">
    <w:name w:val="Header Char"/>
    <w:basedOn w:val="DefaultParagraphFont"/>
    <w:link w:val="Header"/>
    <w:uiPriority w:val="99"/>
    <w:rsid w:val="00FD0D66"/>
    <w:rPr>
      <w:rFonts w:ascii="Liberation Sans Narrow" w:eastAsia="Liberation Sans Narrow" w:hAnsi="Liberation Sans Narrow" w:cs="Liberation Sans Narrow"/>
    </w:rPr>
  </w:style>
  <w:style w:type="paragraph" w:styleId="Footer">
    <w:name w:val="footer"/>
    <w:basedOn w:val="Normal"/>
    <w:link w:val="FooterChar"/>
    <w:uiPriority w:val="99"/>
    <w:unhideWhenUsed/>
    <w:rsid w:val="00FD0D66"/>
    <w:pPr>
      <w:tabs>
        <w:tab w:val="center" w:pos="4680"/>
        <w:tab w:val="right" w:pos="9360"/>
      </w:tabs>
    </w:pPr>
  </w:style>
  <w:style w:type="character" w:customStyle="1" w:styleId="FooterChar">
    <w:name w:val="Footer Char"/>
    <w:basedOn w:val="DefaultParagraphFont"/>
    <w:link w:val="Footer"/>
    <w:uiPriority w:val="99"/>
    <w:rsid w:val="00FD0D66"/>
    <w:rPr>
      <w:rFonts w:ascii="Liberation Sans Narrow" w:eastAsia="Liberation Sans Narrow" w:hAnsi="Liberation Sans Narrow" w:cs="Liberation Sans Narrow"/>
    </w:rPr>
  </w:style>
  <w:style w:type="character" w:styleId="Hyperlink">
    <w:name w:val="Hyperlink"/>
    <w:basedOn w:val="DefaultParagraphFont"/>
    <w:uiPriority w:val="99"/>
    <w:unhideWhenUsed/>
    <w:rsid w:val="00862162"/>
    <w:rPr>
      <w:color w:val="0000FF" w:themeColor="hyperlink"/>
      <w:u w:val="single"/>
    </w:rPr>
  </w:style>
  <w:style w:type="paragraph" w:styleId="BalloonText">
    <w:name w:val="Balloon Text"/>
    <w:basedOn w:val="Normal"/>
    <w:link w:val="BalloonTextChar"/>
    <w:uiPriority w:val="99"/>
    <w:semiHidden/>
    <w:unhideWhenUsed/>
    <w:rsid w:val="002903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033B"/>
    <w:rPr>
      <w:rFonts w:ascii="Segoe UI" w:eastAsia="Liberation Sans Narrow" w:hAnsi="Segoe UI" w:cs="Segoe UI"/>
      <w:sz w:val="18"/>
      <w:szCs w:val="18"/>
    </w:rPr>
  </w:style>
  <w:style w:type="paragraph" w:styleId="Revision">
    <w:name w:val="Revision"/>
    <w:hidden/>
    <w:uiPriority w:val="99"/>
    <w:semiHidden/>
    <w:rsid w:val="0038600D"/>
    <w:pPr>
      <w:widowControl/>
      <w:autoSpaceDE/>
      <w:autoSpaceDN/>
    </w:pPr>
    <w:rPr>
      <w:rFonts w:ascii="Liberation Sans Narrow" w:eastAsia="Liberation Sans Narrow" w:hAnsi="Liberation Sans Narrow" w:cs="Liberation Sans Narrow"/>
    </w:rPr>
  </w:style>
  <w:style w:type="character" w:customStyle="1" w:styleId="UnresolvedMention1">
    <w:name w:val="Unresolved Mention1"/>
    <w:basedOn w:val="DefaultParagraphFont"/>
    <w:uiPriority w:val="99"/>
    <w:semiHidden/>
    <w:unhideWhenUsed/>
    <w:rsid w:val="00C768E8"/>
    <w:rPr>
      <w:color w:val="605E5C"/>
      <w:shd w:val="clear" w:color="auto" w:fill="E1DFDD"/>
    </w:rPr>
  </w:style>
  <w:style w:type="paragraph" w:styleId="NormalWeb">
    <w:name w:val="Normal (Web)"/>
    <w:basedOn w:val="Normal"/>
    <w:uiPriority w:val="99"/>
    <w:semiHidden/>
    <w:unhideWhenUsed/>
    <w:rsid w:val="00A96C05"/>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paragraph">
    <w:name w:val="paragraph"/>
    <w:basedOn w:val="Normal"/>
    <w:rsid w:val="00A96C05"/>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eop">
    <w:name w:val="eop"/>
    <w:basedOn w:val="DefaultParagraphFont"/>
    <w:rsid w:val="00A96C05"/>
  </w:style>
  <w:style w:type="character" w:customStyle="1" w:styleId="agcmg">
    <w:name w:val="a_gcmg"/>
    <w:basedOn w:val="DefaultParagraphFont"/>
    <w:rsid w:val="00A96C05"/>
  </w:style>
  <w:style w:type="table" w:customStyle="1" w:styleId="TableGrid1">
    <w:name w:val="Table Grid1"/>
    <w:basedOn w:val="TableNormal"/>
    <w:next w:val="TableGrid"/>
    <w:uiPriority w:val="39"/>
    <w:rsid w:val="007545E7"/>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354811">
      <w:bodyDiv w:val="1"/>
      <w:marLeft w:val="0"/>
      <w:marRight w:val="0"/>
      <w:marTop w:val="0"/>
      <w:marBottom w:val="0"/>
      <w:divBdr>
        <w:top w:val="none" w:sz="0" w:space="0" w:color="auto"/>
        <w:left w:val="none" w:sz="0" w:space="0" w:color="auto"/>
        <w:bottom w:val="none" w:sz="0" w:space="0" w:color="auto"/>
        <w:right w:val="none" w:sz="0" w:space="0" w:color="auto"/>
      </w:divBdr>
    </w:div>
    <w:div w:id="538322966">
      <w:bodyDiv w:val="1"/>
      <w:marLeft w:val="0"/>
      <w:marRight w:val="0"/>
      <w:marTop w:val="0"/>
      <w:marBottom w:val="0"/>
      <w:divBdr>
        <w:top w:val="none" w:sz="0" w:space="0" w:color="auto"/>
        <w:left w:val="none" w:sz="0" w:space="0" w:color="auto"/>
        <w:bottom w:val="none" w:sz="0" w:space="0" w:color="auto"/>
        <w:right w:val="none" w:sz="0" w:space="0" w:color="auto"/>
      </w:divBdr>
    </w:div>
    <w:div w:id="791170462">
      <w:bodyDiv w:val="1"/>
      <w:marLeft w:val="0"/>
      <w:marRight w:val="0"/>
      <w:marTop w:val="0"/>
      <w:marBottom w:val="0"/>
      <w:divBdr>
        <w:top w:val="none" w:sz="0" w:space="0" w:color="auto"/>
        <w:left w:val="none" w:sz="0" w:space="0" w:color="auto"/>
        <w:bottom w:val="none" w:sz="0" w:space="0" w:color="auto"/>
        <w:right w:val="none" w:sz="0" w:space="0" w:color="auto"/>
      </w:divBdr>
    </w:div>
    <w:div w:id="1044602566">
      <w:bodyDiv w:val="1"/>
      <w:marLeft w:val="0"/>
      <w:marRight w:val="0"/>
      <w:marTop w:val="0"/>
      <w:marBottom w:val="0"/>
      <w:divBdr>
        <w:top w:val="none" w:sz="0" w:space="0" w:color="auto"/>
        <w:left w:val="none" w:sz="0" w:space="0" w:color="auto"/>
        <w:bottom w:val="none" w:sz="0" w:space="0" w:color="auto"/>
        <w:right w:val="none" w:sz="0" w:space="0" w:color="auto"/>
      </w:divBdr>
    </w:div>
    <w:div w:id="1092434034">
      <w:bodyDiv w:val="1"/>
      <w:marLeft w:val="0"/>
      <w:marRight w:val="0"/>
      <w:marTop w:val="0"/>
      <w:marBottom w:val="0"/>
      <w:divBdr>
        <w:top w:val="none" w:sz="0" w:space="0" w:color="auto"/>
        <w:left w:val="none" w:sz="0" w:space="0" w:color="auto"/>
        <w:bottom w:val="none" w:sz="0" w:space="0" w:color="auto"/>
        <w:right w:val="none" w:sz="0" w:space="0" w:color="auto"/>
      </w:divBdr>
    </w:div>
    <w:div w:id="1499223211">
      <w:bodyDiv w:val="1"/>
      <w:marLeft w:val="0"/>
      <w:marRight w:val="0"/>
      <w:marTop w:val="0"/>
      <w:marBottom w:val="0"/>
      <w:divBdr>
        <w:top w:val="none" w:sz="0" w:space="0" w:color="auto"/>
        <w:left w:val="none" w:sz="0" w:space="0" w:color="auto"/>
        <w:bottom w:val="none" w:sz="0" w:space="0" w:color="auto"/>
        <w:right w:val="none" w:sz="0" w:space="0" w:color="auto"/>
      </w:divBdr>
    </w:div>
    <w:div w:id="1526480154">
      <w:bodyDiv w:val="1"/>
      <w:marLeft w:val="0"/>
      <w:marRight w:val="0"/>
      <w:marTop w:val="0"/>
      <w:marBottom w:val="0"/>
      <w:divBdr>
        <w:top w:val="none" w:sz="0" w:space="0" w:color="auto"/>
        <w:left w:val="none" w:sz="0" w:space="0" w:color="auto"/>
        <w:bottom w:val="none" w:sz="0" w:space="0" w:color="auto"/>
        <w:right w:val="none" w:sz="0" w:space="0" w:color="auto"/>
      </w:divBdr>
    </w:div>
    <w:div w:id="1867282523">
      <w:bodyDiv w:val="1"/>
      <w:marLeft w:val="0"/>
      <w:marRight w:val="0"/>
      <w:marTop w:val="0"/>
      <w:marBottom w:val="0"/>
      <w:divBdr>
        <w:top w:val="none" w:sz="0" w:space="0" w:color="auto"/>
        <w:left w:val="none" w:sz="0" w:space="0" w:color="auto"/>
        <w:bottom w:val="none" w:sz="0" w:space="0" w:color="auto"/>
        <w:right w:val="none" w:sz="0" w:space="0" w:color="auto"/>
      </w:divBdr>
    </w:div>
    <w:div w:id="19519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19.png"/></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18" Type="http://schemas.openxmlformats.org/officeDocument/2006/relationships/image" Target="media/image1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17.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19" Type="http://schemas.openxmlformats.org/officeDocument/2006/relationships/hyperlink" Target="mailto:info@igmh.gov.mv" TargetMode="External"/><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zeethu/Library/CloudStorage/OneDrive-IGMH/ProcurementData%20-%20Procurement/Scan%20Folders/Zeenath/2025/letter%20head%20format%20-%20IGM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67A16CDBD4FA48AF99CF0C0608D28A" ma:contentTypeVersion="17" ma:contentTypeDescription="Create a new document." ma:contentTypeScope="" ma:versionID="ec01dbe5f989e496beef3bb516942227">
  <xsd:schema xmlns:xsd="http://www.w3.org/2001/XMLSchema" xmlns:xs="http://www.w3.org/2001/XMLSchema" xmlns:p="http://schemas.microsoft.com/office/2006/metadata/properties" xmlns:ns2="3c6c8f46-8e10-4cb0-be7e-588903923501" xmlns:ns3="26776bba-e584-491c-b954-1a49781f6b14" targetNamespace="http://schemas.microsoft.com/office/2006/metadata/properties" ma:root="true" ma:fieldsID="c494fb5cf564e15ce472e33a7768964a" ns2:_="" ns3:_="">
    <xsd:import namespace="3c6c8f46-8e10-4cb0-be7e-588903923501"/>
    <xsd:import namespace="26776bba-e584-491c-b954-1a49781f6b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Status" minOccurs="0"/>
                <xsd:element ref="ns3:SharedWithUsers" minOccurs="0"/>
                <xsd:element ref="ns3:SharedWithDetails" minOccurs="0"/>
                <xsd:element ref="ns2:MediaServiceObjectDetectorVersions" minOccurs="0"/>
                <xsd:element ref="ns2:HulumaleEquip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6c8f46-8e10-4cb0-be7e-5889039235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d677fcd-a777-46c0-9ce8-27f0800b280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Status" ma:index="20" nillable="true" ma:displayName="Status" ma:description="Sent for NTB as Single Source" ma:format="Dropdown" ma:internalName="Status">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HulumaleEquipment" ma:index="24" nillable="true" ma:displayName="Hulumale Equipment " ma:format="Dropdown" ma:internalName="HulumaleEquip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776bba-e584-491c-b954-1a49781f6b1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c4f52fc9-9f7b-413c-a459-dd9020d3313e}" ma:internalName="TaxCatchAll" ma:showField="CatchAllData" ma:web="26776bba-e584-491c-b954-1a49781f6b1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c6c8f46-8e10-4cb0-be7e-588903923501">
      <Terms xmlns="http://schemas.microsoft.com/office/infopath/2007/PartnerControls"/>
    </lcf76f155ced4ddcb4097134ff3c332f>
    <TaxCatchAll xmlns="26776bba-e584-491c-b954-1a49781f6b14" xsi:nil="true"/>
    <Status xmlns="3c6c8f46-8e10-4cb0-be7e-588903923501" xsi:nil="true"/>
    <HulumaleEquipment xmlns="3c6c8f46-8e10-4cb0-be7e-588903923501" xsi:nil="true"/>
  </documentManagement>
</p:properties>
</file>

<file path=customXml/itemProps1.xml><?xml version="1.0" encoding="utf-8"?>
<ds:datastoreItem xmlns:ds="http://schemas.openxmlformats.org/officeDocument/2006/customXml" ds:itemID="{250C693F-8C92-48CD-94AB-B8231C8718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6c8f46-8e10-4cb0-be7e-588903923501"/>
    <ds:schemaRef ds:uri="26776bba-e584-491c-b954-1a49781f6b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F3E10-2077-4AEB-9C68-39C325FDD884}">
  <ds:schemaRefs>
    <ds:schemaRef ds:uri="http://schemas.openxmlformats.org/officeDocument/2006/bibliography"/>
  </ds:schemaRefs>
</ds:datastoreItem>
</file>

<file path=customXml/itemProps3.xml><?xml version="1.0" encoding="utf-8"?>
<ds:datastoreItem xmlns:ds="http://schemas.openxmlformats.org/officeDocument/2006/customXml" ds:itemID="{B2996126-D58A-4B47-B5BB-484162DA5382}">
  <ds:schemaRefs>
    <ds:schemaRef ds:uri="http://schemas.microsoft.com/sharepoint/v3/contenttype/forms"/>
  </ds:schemaRefs>
</ds:datastoreItem>
</file>

<file path=customXml/itemProps4.xml><?xml version="1.0" encoding="utf-8"?>
<ds:datastoreItem xmlns:ds="http://schemas.openxmlformats.org/officeDocument/2006/customXml" ds:itemID="{A7BAE541-E21D-44AF-BB1F-15BFC64D1808}">
  <ds:schemaRefs>
    <ds:schemaRef ds:uri="http://schemas.microsoft.com/office/2006/metadata/properties"/>
    <ds:schemaRef ds:uri="http://schemas.microsoft.com/office/infopath/2007/PartnerControls"/>
    <ds:schemaRef ds:uri="3c6c8f46-8e10-4cb0-be7e-588903923501"/>
    <ds:schemaRef ds:uri="26776bba-e584-491c-b954-1a49781f6b14"/>
  </ds:schemaRefs>
</ds:datastoreItem>
</file>

<file path=docProps/app.xml><?xml version="1.0" encoding="utf-8"?>
<Properties xmlns="http://schemas.openxmlformats.org/officeDocument/2006/extended-properties" xmlns:vt="http://schemas.openxmlformats.org/officeDocument/2006/docPropsVTypes">
  <Template>letter head format - IGMH.dotx</Template>
  <TotalTime>6</TotalTime>
  <Pages>6</Pages>
  <Words>2633</Words>
  <Characters>14879</Characters>
  <Application>Microsoft Office Word</Application>
  <DocSecurity>0</DocSecurity>
  <Lines>1062</Lines>
  <Paragraphs>603</Paragraphs>
  <ScaleCrop>false</ScaleCrop>
  <HeadingPairs>
    <vt:vector size="2" baseType="variant">
      <vt:variant>
        <vt:lpstr>Title</vt:lpstr>
      </vt:variant>
      <vt:variant>
        <vt:i4>1</vt:i4>
      </vt:variant>
    </vt:vector>
  </HeadingPairs>
  <TitlesOfParts>
    <vt:vector size="1" baseType="lpstr">
      <vt:lpstr>IGMH Letterhead-with Bismi</vt:lpstr>
    </vt:vector>
  </TitlesOfParts>
  <Company/>
  <LinksUpToDate>false</LinksUpToDate>
  <CharactersWithSpaces>16909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IGMH Letterhead-with Bismi</dc:title>
  <dc:creator>Zeenath Ali Habeeb</dc:creator>
  <cp:lastModifiedBy>Zeethu Habeeb</cp:lastModifiedBy>
  <cp:revision>1</cp:revision>
  <cp:lastPrinted>2026-02-02T09:26:00Z</cp:lastPrinted>
  <dcterms:created xsi:type="dcterms:W3CDTF">2026-02-15T06:05:00Z</dcterms:created>
  <dcterms:modified xsi:type="dcterms:W3CDTF">2026-02-15T06:11:00Z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2024-11-13T00:00:00Z</vt:filetime>
  </property>
  <property fmtid="{D5CDD505-2E9C-101B-9397-08002B2CF9AE}" pid="3" name="Creator">
    <vt:lpwstr>Adobe Illustrator 29.0 (Macintosh)</vt:lpwstr>
  </property>
  <property fmtid="{D5CDD505-2E9C-101B-9397-08002B2CF9AE}" pid="4" name="LastSaved">
    <vt:filetime>2024-11-17T00:00:00Z</vt:filetime>
  </property>
  <property fmtid="{D5CDD505-2E9C-101B-9397-08002B2CF9AE}" pid="5" name="Producer">
    <vt:lpwstr>3-Heights(TM) PDF Security Shell 4.8.25.2 (http://www.pdf-tools.com)</vt:lpwstr>
  </property>
  <property fmtid="{D5CDD505-2E9C-101B-9397-08002B2CF9AE}" pid="6" name="ContentTypeId">
    <vt:lpwstr>0x010100A467A16CDBD4FA48AF99CF0C0608D28A</vt:lpwstr>
  </property>
  <property fmtid="{D5CDD505-2E9C-101B-9397-08002B2CF9AE}" pid="7" name="MediaServiceImageTags">
    <vt:lpwstr/>
  </property>
</Properties>
</file>